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656C7C" w14:textId="77777777" w:rsidR="00FA440C" w:rsidRPr="00FA440C" w:rsidRDefault="00FA440C" w:rsidP="00FA440C">
      <w:pPr>
        <w:pStyle w:val="ArTitle"/>
        <w:spacing w:line="360" w:lineRule="auto"/>
        <w:rPr>
          <w:sz w:val="32"/>
          <w:szCs w:val="36"/>
          <w:rtl/>
        </w:rPr>
      </w:pPr>
      <w:r w:rsidRPr="00FA440C">
        <w:rPr>
          <w:rFonts w:hint="cs"/>
          <w:sz w:val="32"/>
          <w:szCs w:val="36"/>
          <w:rtl/>
        </w:rPr>
        <w:t>دفتر الشروط الخاص</w:t>
      </w:r>
    </w:p>
    <w:p w14:paraId="30E6958B" w14:textId="0A2CC4A7" w:rsidR="00FA440C" w:rsidRPr="00FE2032" w:rsidRDefault="00FA440C" w:rsidP="00FA440C">
      <w:pPr>
        <w:pStyle w:val="ArSubtitle"/>
        <w:rPr>
          <w:sz w:val="24"/>
          <w:szCs w:val="24"/>
        </w:rPr>
      </w:pPr>
      <w:r w:rsidRPr="00FA440C">
        <w:rPr>
          <w:rFonts w:hint="cs"/>
          <w:sz w:val="24"/>
          <w:szCs w:val="24"/>
          <w:rtl/>
        </w:rPr>
        <w:t xml:space="preserve"> الطلب رقم: </w:t>
      </w:r>
      <w:bookmarkStart w:id="0" w:name="_Hlk228443619"/>
      <w:r w:rsidR="00F53A4A" w:rsidRPr="00F53A4A">
        <w:rPr>
          <w:sz w:val="24"/>
          <w:szCs w:val="24"/>
        </w:rPr>
        <w:t>26041403</w:t>
      </w:r>
      <w:bookmarkEnd w:id="0"/>
    </w:p>
    <w:p w14:paraId="1903CBE4" w14:textId="77777777" w:rsidR="00FA440C" w:rsidRPr="00FA440C" w:rsidRDefault="00FA440C" w:rsidP="00FA440C">
      <w:pPr>
        <w:bidi/>
        <w:spacing w:line="360" w:lineRule="auto"/>
        <w:rPr>
          <w:b/>
          <w:bCs/>
          <w:color w:val="F87C56" w:themeColor="accent3"/>
          <w:sz w:val="28"/>
          <w:szCs w:val="28"/>
          <w:rtl/>
        </w:rPr>
      </w:pPr>
      <w:r w:rsidRPr="00FA440C">
        <w:rPr>
          <w:rFonts w:hint="cs"/>
          <w:b/>
          <w:bCs/>
          <w:color w:val="F87C56" w:themeColor="accent3"/>
          <w:sz w:val="28"/>
          <w:szCs w:val="28"/>
          <w:rtl/>
        </w:rPr>
        <w:t>تنويه:</w:t>
      </w:r>
    </w:p>
    <w:p w14:paraId="41B1ADDD" w14:textId="3423BCE6" w:rsidR="00FA440C" w:rsidRPr="00FA440C" w:rsidRDefault="00FA440C" w:rsidP="00FA440C">
      <w:pPr>
        <w:bidi/>
        <w:spacing w:line="360" w:lineRule="auto"/>
        <w:rPr>
          <w:b/>
          <w:bCs/>
        </w:rPr>
      </w:pPr>
      <w:r w:rsidRPr="00FA440C">
        <w:rPr>
          <w:rFonts w:hint="cs"/>
          <w:b/>
          <w:bCs/>
          <w:rtl/>
        </w:rPr>
        <w:t>نرجو قراءة دفتر الشروط حتى النهاية لأنه يحوي كل التفاصيل المتعلقة في العمل والتركيز جيدا</w:t>
      </w:r>
      <w:r w:rsidR="005F791B">
        <w:rPr>
          <w:rFonts w:hint="cs"/>
          <w:b/>
          <w:bCs/>
          <w:rtl/>
        </w:rPr>
        <w:t>ً</w:t>
      </w:r>
      <w:r w:rsidRPr="00FA440C">
        <w:rPr>
          <w:rFonts w:hint="cs"/>
          <w:b/>
          <w:bCs/>
          <w:rtl/>
        </w:rPr>
        <w:t xml:space="preserve"> على العبارات التي أدرج تحتها خط.</w:t>
      </w:r>
    </w:p>
    <w:p w14:paraId="5867CE6D" w14:textId="77777777" w:rsidR="00FA440C" w:rsidRPr="00FA440C" w:rsidRDefault="00FA440C" w:rsidP="00FA440C">
      <w:pPr>
        <w:pStyle w:val="ArH3T1"/>
        <w:rPr>
          <w:sz w:val="32"/>
          <w:szCs w:val="32"/>
          <w:rtl/>
        </w:rPr>
      </w:pPr>
      <w:r w:rsidRPr="00FA440C">
        <w:rPr>
          <w:rFonts w:hint="cs"/>
          <w:rtl/>
        </w:rPr>
        <w:t>مقدمة:</w:t>
      </w:r>
    </w:p>
    <w:p w14:paraId="2023EDC8" w14:textId="0BD28D20" w:rsidR="004450BA" w:rsidRPr="00B929D8" w:rsidRDefault="00C40B0F" w:rsidP="00B929D8">
      <w:pPr>
        <w:bidi/>
        <w:jc w:val="left"/>
        <w:rPr>
          <w:rFonts w:cs="Graphik Arabic Regular"/>
          <w:rtl/>
        </w:rPr>
      </w:pPr>
      <w:r w:rsidRPr="008D468B">
        <w:rPr>
          <w:rFonts w:hint="cs"/>
          <w:rtl/>
        </w:rPr>
        <w:t>ترغب منظمة سوريا للإغاثة والتنمية باستدراج عروض أسعار بالظرف المغلق</w:t>
      </w:r>
      <w:r w:rsidR="00FD6224">
        <w:rPr>
          <w:rFonts w:hint="cs"/>
          <w:rtl/>
        </w:rPr>
        <w:t xml:space="preserve"> </w:t>
      </w:r>
      <w:r w:rsidR="000F7615" w:rsidRPr="000F7615">
        <w:rPr>
          <w:rFonts w:cs="Graphik Arabic Regular" w:hint="cs"/>
          <w:rtl/>
        </w:rPr>
        <w:t>دواء</w:t>
      </w:r>
      <w:r w:rsidR="000F7615" w:rsidRPr="000F7615">
        <w:rPr>
          <w:rFonts w:cs="Graphik Arabic Regular"/>
          <w:rtl/>
        </w:rPr>
        <w:t xml:space="preserve"> </w:t>
      </w:r>
      <w:r w:rsidR="000F7615">
        <w:rPr>
          <w:rFonts w:cs="Graphik Arabic Regular"/>
        </w:rPr>
        <w:t xml:space="preserve">+ </w:t>
      </w:r>
      <w:r w:rsidR="000F7615" w:rsidRPr="000F7615">
        <w:rPr>
          <w:rFonts w:cs="Graphik Arabic Regular" w:hint="cs"/>
          <w:rtl/>
        </w:rPr>
        <w:t>مستهلكات</w:t>
      </w:r>
      <w:r w:rsidR="000F7615" w:rsidRPr="000F7615">
        <w:rPr>
          <w:rFonts w:cs="Graphik Arabic Regular"/>
          <w:rtl/>
        </w:rPr>
        <w:t xml:space="preserve"> </w:t>
      </w:r>
      <w:r w:rsidR="000F7615" w:rsidRPr="000F7615">
        <w:rPr>
          <w:rFonts w:cs="Graphik Arabic Regular" w:hint="cs"/>
          <w:rtl/>
        </w:rPr>
        <w:t>طبية</w:t>
      </w:r>
      <w:r w:rsidR="000F7615">
        <w:rPr>
          <w:rFonts w:cs="Graphik Arabic Regular"/>
        </w:rPr>
        <w:t>+</w:t>
      </w:r>
      <w:r w:rsidR="000F7615" w:rsidRPr="000F7615">
        <w:rPr>
          <w:rFonts w:hint="cs"/>
          <w:rtl/>
        </w:rPr>
        <w:t xml:space="preserve"> </w:t>
      </w:r>
      <w:r w:rsidR="000F7615" w:rsidRPr="000F7615">
        <w:rPr>
          <w:rFonts w:cs="Graphik Arabic Regular" w:hint="cs"/>
          <w:rtl/>
        </w:rPr>
        <w:t>مستهلكات</w:t>
      </w:r>
      <w:r w:rsidR="000F7615" w:rsidRPr="000F7615">
        <w:rPr>
          <w:rFonts w:cs="Graphik Arabic Regular"/>
          <w:rtl/>
        </w:rPr>
        <w:t xml:space="preserve"> </w:t>
      </w:r>
      <w:r w:rsidR="000F7615" w:rsidRPr="000F7615">
        <w:rPr>
          <w:rFonts w:cs="Graphik Arabic Regular" w:hint="cs"/>
          <w:rtl/>
        </w:rPr>
        <w:t>مخبرية</w:t>
      </w:r>
      <w:r w:rsidR="000F7615">
        <w:rPr>
          <w:rFonts w:cs="Graphik Arabic Regular"/>
        </w:rPr>
        <w:t xml:space="preserve"> + </w:t>
      </w:r>
      <w:r w:rsidR="000F7615">
        <w:rPr>
          <w:rFonts w:cs="Graphik Arabic Regular" w:hint="cs"/>
          <w:rtl/>
        </w:rPr>
        <w:t xml:space="preserve"> </w:t>
      </w:r>
      <w:r w:rsidR="000F7615">
        <w:rPr>
          <w:rFonts w:cs="Graphik Arabic Regular"/>
        </w:rPr>
        <w:t xml:space="preserve"> </w:t>
      </w:r>
      <w:r w:rsidR="000F7615">
        <w:rPr>
          <w:rFonts w:cs="Graphik Arabic Regular" w:hint="cs"/>
          <w:rtl/>
          <w:lang w:bidi="ar-YE"/>
        </w:rPr>
        <w:t>أ</w:t>
      </w:r>
      <w:r w:rsidR="000F7615" w:rsidRPr="000F7615">
        <w:rPr>
          <w:rFonts w:cs="Graphik Arabic Regular" w:hint="cs"/>
          <w:rtl/>
        </w:rPr>
        <w:t>جهزة</w:t>
      </w:r>
      <w:r w:rsidR="000F7615" w:rsidRPr="000F7615">
        <w:rPr>
          <w:rFonts w:cs="Graphik Arabic Regular"/>
          <w:rtl/>
        </w:rPr>
        <w:t xml:space="preserve"> </w:t>
      </w:r>
      <w:r w:rsidR="000F7615" w:rsidRPr="000F7615">
        <w:rPr>
          <w:rFonts w:cs="Graphik Arabic Regular" w:hint="cs"/>
          <w:rtl/>
        </w:rPr>
        <w:t>طبية</w:t>
      </w:r>
      <w:r w:rsidR="00FD6224">
        <w:rPr>
          <w:rFonts w:cs="Graphik Arabic Regular" w:hint="cs"/>
          <w:rtl/>
        </w:rPr>
        <w:t xml:space="preserve"> </w:t>
      </w:r>
      <w:r w:rsidRPr="008D468B">
        <w:rPr>
          <w:rFonts w:hint="cs"/>
          <w:rtl/>
        </w:rPr>
        <w:t xml:space="preserve">ضمن أحد </w:t>
      </w:r>
      <w:r w:rsidRPr="005C20C3">
        <w:rPr>
          <w:rFonts w:hint="cs"/>
          <w:rtl/>
        </w:rPr>
        <w:t>مشاريع المنظمة في</w:t>
      </w:r>
      <w:r>
        <w:rPr>
          <w:rFonts w:hint="cs"/>
          <w:rtl/>
        </w:rPr>
        <w:t xml:space="preserve"> منطقة</w:t>
      </w:r>
      <w:r w:rsidRPr="005C20C3">
        <w:rPr>
          <w:rFonts w:hint="cs"/>
          <w:rtl/>
        </w:rPr>
        <w:t xml:space="preserve"> ادلب</w:t>
      </w:r>
      <w:r w:rsidR="00FE2032">
        <w:rPr>
          <w:rFonts w:hint="cs"/>
          <w:rtl/>
        </w:rPr>
        <w:t xml:space="preserve"> وحلب </w:t>
      </w:r>
    </w:p>
    <w:p w14:paraId="1E1E37BF" w14:textId="77777777" w:rsidR="00B929D8" w:rsidRDefault="00B929D8" w:rsidP="00C44A06">
      <w:pPr>
        <w:pStyle w:val="BodyText"/>
        <w:bidi/>
        <w:rPr>
          <w:rFonts w:ascii="Graphik Arabic Semibold" w:hAnsi="Graphik Arabic Semibold" w:cs="Graphik Arabic Semibold"/>
          <w:color w:val="086986" w:themeColor="accent2"/>
          <w:sz w:val="28"/>
          <w:szCs w:val="28"/>
          <w:rtl/>
        </w:rPr>
      </w:pPr>
    </w:p>
    <w:p w14:paraId="4430C093" w14:textId="69F074B8" w:rsidR="00FA440C" w:rsidRDefault="00B929D8" w:rsidP="00FA440C">
      <w:pPr>
        <w:pStyle w:val="ArH3T1"/>
        <w:spacing w:line="360" w:lineRule="auto"/>
        <w:rPr>
          <w:rtl/>
        </w:rPr>
      </w:pPr>
      <w:r>
        <w:rPr>
          <w:rFonts w:hint="cs"/>
          <w:rtl/>
        </w:rPr>
        <w:t>أولاً</w:t>
      </w:r>
      <w:r w:rsidR="00FA440C" w:rsidRPr="00FA440C">
        <w:rPr>
          <w:rFonts w:hint="cs"/>
          <w:rtl/>
        </w:rPr>
        <w:t xml:space="preserve"> - طريقة التقديم: </w:t>
      </w:r>
    </w:p>
    <w:p w14:paraId="0745B106" w14:textId="474A5B9A" w:rsidR="00CC340D" w:rsidRPr="003807D7" w:rsidRDefault="00713624" w:rsidP="00713624">
      <w:pPr>
        <w:bidi/>
        <w:ind w:left="264"/>
        <w:jc w:val="left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- 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يجب على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 المزودين تقديم 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ظرف يحوي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 جميع الأوراق المطلوبة في </w:t>
      </w:r>
      <w:r w:rsidR="00B929D8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ملف المعايير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.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  الظروف يجب ان تكون موقعة ومختومة بختم </w:t>
      </w:r>
      <w:r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       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المزود وتوقيعه مع وضع رمز 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المناقصة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/>
        </w:rPr>
        <w:t xml:space="preserve"> </w:t>
      </w:r>
      <w:r w:rsidR="000F7615" w:rsidRPr="000F7615">
        <w:rPr>
          <w:rFonts w:asciiTheme="majorBidi" w:hAnsiTheme="majorBidi" w:cs="Graphik Arabic Medium"/>
          <w:sz w:val="22"/>
          <w:szCs w:val="22"/>
          <w:rtl/>
          <w:lang w:val="en-GB"/>
        </w:rPr>
        <w:t>26041403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</w:rPr>
        <w:t xml:space="preserve">.                                                                                                      </w:t>
      </w:r>
    </w:p>
    <w:p w14:paraId="17A4F3FF" w14:textId="1C6BD7DF" w:rsidR="00CC340D" w:rsidRDefault="00713624" w:rsidP="00713624">
      <w:pPr>
        <w:bidi/>
        <w:rPr>
          <w:rFonts w:asciiTheme="majorBidi" w:hAnsiTheme="majorBidi" w:cstheme="majorBidi"/>
          <w:sz w:val="22"/>
          <w:szCs w:val="22"/>
          <w:rtl/>
        </w:rPr>
      </w:pPr>
      <w:r>
        <w:rPr>
          <w:rFonts w:asciiTheme="majorBidi" w:hAnsiTheme="majorBidi" w:cstheme="majorBidi" w:hint="cs"/>
          <w:sz w:val="22"/>
          <w:szCs w:val="22"/>
          <w:rtl/>
        </w:rPr>
        <w:t xml:space="preserve">     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</w:rPr>
        <w:t xml:space="preserve">- 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 xml:space="preserve">يعتبر أي عرض لا يحتوي على كافة المرفقات 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و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</w:rPr>
        <w:t>الأوراق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 xml:space="preserve"> مملوءة 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</w:rPr>
        <w:t>و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  <w:lang w:bidi="ar-SY"/>
        </w:rPr>
        <w:t>موقع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  <w:lang w:bidi="ar-SY"/>
        </w:rPr>
        <w:t>ة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  <w:lang w:bidi="ar-SY"/>
        </w:rPr>
        <w:t xml:space="preserve"> و/ا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 xml:space="preserve">و مختومة مرفوضا 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</w:rPr>
        <w:t>ولا يدخ</w:t>
      </w:r>
      <w:r w:rsidR="00CC340D" w:rsidRPr="003807D7">
        <w:rPr>
          <w:rFonts w:asciiTheme="majorBidi" w:hAnsiTheme="majorBidi" w:cstheme="majorBidi" w:hint="eastAsia"/>
          <w:color w:val="000000"/>
          <w:sz w:val="22"/>
          <w:szCs w:val="22"/>
          <w:rtl/>
        </w:rPr>
        <w:t>ل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 xml:space="preserve"> ضمن المناقصة</w:t>
      </w:r>
    </w:p>
    <w:p w14:paraId="25F56E84" w14:textId="69262CDC" w:rsidR="00713624" w:rsidRPr="00713624" w:rsidRDefault="00B929D8" w:rsidP="000F7615">
      <w:pPr>
        <w:pStyle w:val="BodyText"/>
        <w:bidi/>
        <w:jc w:val="left"/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</w:pPr>
      <w:r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 xml:space="preserve">     -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يحق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للمورد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التقدم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بعرض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لأحد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0F7615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الملحقات 1 أو 2 أو 3 أو 4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أو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0F7615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الكل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lang w:bidi="ar-LB"/>
        </w:rPr>
        <w:t>.</w:t>
      </w:r>
      <w:r w:rsid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 xml:space="preserve">  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في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حال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التقدم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لكل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الملحق</w:t>
      </w:r>
      <w:r w:rsidR="000F7615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ات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،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يجب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تقديم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 xml:space="preserve">  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 xml:space="preserve">عرض </w:t>
      </w:r>
      <w:r w:rsid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فني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364132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شامل الكتالوجا</w:t>
      </w:r>
      <w:r w:rsidR="00364132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>ت</w:t>
      </w:r>
      <w:r w:rsidR="00364132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 xml:space="preserve"> والمواصفات الفنية وعرض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مالي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منفصل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لكل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ملحق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بشكل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واضح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lang w:bidi="ar-LB"/>
        </w:rPr>
        <w:t>.</w:t>
      </w:r>
    </w:p>
    <w:p w14:paraId="7D3905EB" w14:textId="648C6293" w:rsidR="00B929D8" w:rsidRPr="00713624" w:rsidRDefault="0066581B" w:rsidP="00713624">
      <w:pPr>
        <w:pStyle w:val="BodyText"/>
        <w:bidi/>
        <w:jc w:val="left"/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</w:pPr>
      <w:r>
        <w:rPr>
          <w:rFonts w:asciiTheme="majorBidi" w:hAnsiTheme="majorBidi" w:cstheme="majorBidi"/>
          <w:color w:val="000000"/>
          <w:sz w:val="22"/>
          <w:szCs w:val="22"/>
          <w:lang w:bidi="ar-LB"/>
        </w:rPr>
        <w:t xml:space="preserve"> -  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سيتم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تقييم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العرض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الفني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والمالي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لكل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ملحق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بشكل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مستقل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ومنفصل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>.</w:t>
      </w:r>
    </w:p>
    <w:p w14:paraId="1C3BE956" w14:textId="77777777" w:rsidR="00CC340D" w:rsidRPr="00CC340D" w:rsidRDefault="00CC340D" w:rsidP="00CC340D">
      <w:pPr>
        <w:pStyle w:val="BodyText"/>
        <w:rPr>
          <w:rtl/>
        </w:rPr>
      </w:pPr>
    </w:p>
    <w:p w14:paraId="30E54F52" w14:textId="77777777" w:rsidR="00CC340D" w:rsidRDefault="00CC340D" w:rsidP="00CC340D">
      <w:pPr>
        <w:pStyle w:val="ListParagraph"/>
        <w:numPr>
          <w:ilvl w:val="0"/>
          <w:numId w:val="10"/>
        </w:numPr>
        <w:bidi/>
        <w:spacing w:after="160" w:line="259" w:lineRule="auto"/>
        <w:jc w:val="left"/>
      </w:pPr>
      <w:r w:rsidRPr="008D468B">
        <w:rPr>
          <w:rFonts w:hint="cs"/>
          <w:rtl/>
        </w:rPr>
        <w:t>يجب على المزود ان يوقع هو أو من قام بتسليم الظرف على نموذج تسليم العرض.</w:t>
      </w:r>
    </w:p>
    <w:p w14:paraId="6820C0F9" w14:textId="4923E19F" w:rsidR="00CC340D" w:rsidRPr="008D468B" w:rsidRDefault="00CC340D" w:rsidP="00CC340D">
      <w:pPr>
        <w:pStyle w:val="ListParagraph"/>
        <w:numPr>
          <w:ilvl w:val="0"/>
          <w:numId w:val="10"/>
        </w:numPr>
        <w:bidi/>
        <w:spacing w:after="160" w:line="259" w:lineRule="auto"/>
        <w:jc w:val="left"/>
      </w:pPr>
      <w:r>
        <w:rPr>
          <w:rFonts w:hint="cs"/>
          <w:rtl/>
        </w:rPr>
        <w:t xml:space="preserve">يمتد الإعلان على المناقصة من </w:t>
      </w:r>
      <w:r w:rsidR="009B49D6">
        <w:rPr>
          <w:highlight w:val="yellow"/>
        </w:rPr>
        <w:t>07</w:t>
      </w:r>
      <w:r w:rsidRPr="000F7615">
        <w:rPr>
          <w:rFonts w:hint="cs"/>
          <w:highlight w:val="yellow"/>
          <w:rtl/>
        </w:rPr>
        <w:t>-</w:t>
      </w:r>
      <w:r w:rsidR="00B929D8" w:rsidRPr="000F7615">
        <w:rPr>
          <w:rFonts w:hint="cs"/>
          <w:highlight w:val="yellow"/>
          <w:rtl/>
        </w:rPr>
        <w:t>05</w:t>
      </w:r>
      <w:r w:rsidRPr="000F7615">
        <w:rPr>
          <w:rFonts w:hint="cs"/>
          <w:highlight w:val="yellow"/>
          <w:rtl/>
        </w:rPr>
        <w:t>-</w:t>
      </w:r>
      <w:r w:rsidR="00B929D8" w:rsidRPr="000F7615">
        <w:rPr>
          <w:rFonts w:hint="cs"/>
          <w:highlight w:val="yellow"/>
          <w:rtl/>
        </w:rPr>
        <w:t>2026 حتى</w:t>
      </w:r>
      <w:r w:rsidRPr="000F7615">
        <w:rPr>
          <w:rFonts w:hint="cs"/>
          <w:highlight w:val="yellow"/>
          <w:rtl/>
        </w:rPr>
        <w:t xml:space="preserve"> </w:t>
      </w:r>
      <w:r w:rsidR="009B49D6">
        <w:rPr>
          <w:highlight w:val="yellow"/>
        </w:rPr>
        <w:t>19</w:t>
      </w:r>
      <w:r w:rsidRPr="000F7615">
        <w:rPr>
          <w:rFonts w:hint="cs"/>
          <w:highlight w:val="yellow"/>
          <w:rtl/>
        </w:rPr>
        <w:t>-</w:t>
      </w:r>
      <w:r w:rsidR="00B929D8" w:rsidRPr="000F7615">
        <w:rPr>
          <w:rFonts w:hint="cs"/>
          <w:highlight w:val="yellow"/>
          <w:rtl/>
        </w:rPr>
        <w:t>05</w:t>
      </w:r>
      <w:r w:rsidRPr="000F7615">
        <w:rPr>
          <w:rFonts w:hint="cs"/>
          <w:highlight w:val="yellow"/>
          <w:rtl/>
        </w:rPr>
        <w:t>-</w:t>
      </w:r>
      <w:r w:rsidR="003807D7" w:rsidRPr="000F7615">
        <w:rPr>
          <w:rFonts w:hint="cs"/>
          <w:highlight w:val="yellow"/>
          <w:rtl/>
        </w:rPr>
        <w:t>202</w:t>
      </w:r>
      <w:r w:rsidR="00B929D8" w:rsidRPr="000F7615">
        <w:rPr>
          <w:rFonts w:hint="cs"/>
          <w:highlight w:val="yellow"/>
          <w:rtl/>
        </w:rPr>
        <w:t>6</w:t>
      </w:r>
    </w:p>
    <w:p w14:paraId="5CD990A7" w14:textId="5B153C4A" w:rsidR="000F7615" w:rsidRPr="00D464B7" w:rsidRDefault="00CC340D" w:rsidP="00D464B7">
      <w:pPr>
        <w:pStyle w:val="ListParagraph"/>
        <w:numPr>
          <w:ilvl w:val="0"/>
          <w:numId w:val="10"/>
        </w:numPr>
        <w:bidi/>
        <w:spacing w:after="160" w:line="259" w:lineRule="auto"/>
        <w:jc w:val="left"/>
        <w:rPr>
          <w:highlight w:val="yellow"/>
          <w:u w:val="single"/>
          <w:rtl/>
        </w:rPr>
      </w:pPr>
      <w:r w:rsidRPr="000F7615">
        <w:rPr>
          <w:rFonts w:hint="cs"/>
          <w:highlight w:val="yellow"/>
          <w:u w:val="single"/>
          <w:rtl/>
        </w:rPr>
        <w:t>تستقبل العروض من الساعة ال</w:t>
      </w:r>
      <w:r w:rsidR="00524C6A" w:rsidRPr="000F7615">
        <w:rPr>
          <w:rFonts w:hint="cs"/>
          <w:highlight w:val="yellow"/>
          <w:u w:val="single"/>
          <w:rtl/>
        </w:rPr>
        <w:t>ثانية عشرة</w:t>
      </w:r>
      <w:r w:rsidR="00F91E7A" w:rsidRPr="000F7615">
        <w:rPr>
          <w:rFonts w:hint="cs"/>
          <w:highlight w:val="yellow"/>
          <w:u w:val="single"/>
          <w:rtl/>
        </w:rPr>
        <w:t xml:space="preserve"> </w:t>
      </w:r>
      <w:r w:rsidR="00B929D8" w:rsidRPr="000F7615">
        <w:rPr>
          <w:rFonts w:hint="cs"/>
          <w:highlight w:val="yellow"/>
          <w:u w:val="single"/>
          <w:rtl/>
        </w:rPr>
        <w:t>ظهرا حتى</w:t>
      </w:r>
      <w:r w:rsidRPr="000F7615">
        <w:rPr>
          <w:rFonts w:hint="cs"/>
          <w:highlight w:val="yellow"/>
          <w:u w:val="single"/>
          <w:rtl/>
        </w:rPr>
        <w:t xml:space="preserve"> الساعة الثالثة عصرا </w:t>
      </w:r>
      <w:r w:rsidR="00F91E7A" w:rsidRPr="000F7615">
        <w:rPr>
          <w:highlight w:val="yellow"/>
          <w:u w:val="single"/>
          <w:rtl/>
        </w:rPr>
        <w:t>–</w:t>
      </w:r>
      <w:r w:rsidR="00F91E7A" w:rsidRPr="000F7615">
        <w:rPr>
          <w:rFonts w:hint="cs"/>
          <w:highlight w:val="yellow"/>
          <w:u w:val="single"/>
          <w:rtl/>
        </w:rPr>
        <w:t xml:space="preserve"> </w:t>
      </w:r>
      <w:r w:rsidR="00524C6A" w:rsidRPr="000F7615">
        <w:rPr>
          <w:rFonts w:hint="cs"/>
          <w:b/>
          <w:bCs/>
          <w:highlight w:val="yellow"/>
          <w:u w:val="single"/>
          <w:rtl/>
        </w:rPr>
        <w:t xml:space="preserve">ضمن الفترة الممتدة من تاريخ   </w:t>
      </w:r>
      <w:r w:rsidR="009B49D6">
        <w:rPr>
          <w:rFonts w:ascii="Arial" w:hAnsi="Arial" w:cs="Arial"/>
          <w:b/>
          <w:bCs/>
          <w:highlight w:val="yellow"/>
          <w:u w:val="single"/>
        </w:rPr>
        <w:t>07</w:t>
      </w:r>
      <w:r w:rsidR="00524C6A" w:rsidRPr="000F7615">
        <w:rPr>
          <w:rFonts w:ascii="Arial" w:hAnsi="Arial" w:cs="Arial"/>
          <w:b/>
          <w:bCs/>
          <w:highlight w:val="yellow"/>
          <w:u w:val="single"/>
          <w:rtl/>
        </w:rPr>
        <w:t>/</w:t>
      </w:r>
      <w:r w:rsidR="00B929D8" w:rsidRPr="000F7615">
        <w:rPr>
          <w:rFonts w:ascii="Arial" w:hAnsi="Arial" w:cs="Arial" w:hint="cs"/>
          <w:b/>
          <w:bCs/>
          <w:highlight w:val="yellow"/>
          <w:u w:val="single"/>
          <w:rtl/>
        </w:rPr>
        <w:t>05</w:t>
      </w:r>
      <w:r w:rsidR="00524C6A" w:rsidRPr="000F7615">
        <w:rPr>
          <w:rFonts w:ascii="Arial" w:hAnsi="Arial" w:cs="Arial"/>
          <w:b/>
          <w:bCs/>
          <w:highlight w:val="yellow"/>
          <w:u w:val="single"/>
          <w:rtl/>
        </w:rPr>
        <w:t>/202</w:t>
      </w:r>
      <w:r w:rsidR="00B929D8" w:rsidRPr="000F7615">
        <w:rPr>
          <w:rFonts w:ascii="Arial" w:hAnsi="Arial" w:cs="Arial" w:hint="cs"/>
          <w:b/>
          <w:bCs/>
          <w:highlight w:val="yellow"/>
          <w:u w:val="single"/>
          <w:rtl/>
        </w:rPr>
        <w:t>6</w:t>
      </w:r>
      <w:r w:rsidR="00524C6A" w:rsidRPr="000F7615">
        <w:rPr>
          <w:rFonts w:hint="cs"/>
          <w:b/>
          <w:bCs/>
          <w:highlight w:val="yellow"/>
          <w:u w:val="single"/>
          <w:rtl/>
        </w:rPr>
        <w:t xml:space="preserve">   حتى تاريخ  </w:t>
      </w:r>
      <w:r w:rsidR="00524C6A" w:rsidRPr="000F7615">
        <w:rPr>
          <w:rFonts w:ascii="Arial" w:hAnsi="Arial" w:cs="Arial" w:hint="cs"/>
          <w:b/>
          <w:bCs/>
          <w:highlight w:val="yellow"/>
          <w:u w:val="single"/>
          <w:rtl/>
        </w:rPr>
        <w:t xml:space="preserve"> </w:t>
      </w:r>
      <w:r w:rsidR="009B49D6">
        <w:rPr>
          <w:rFonts w:ascii="Arial" w:hAnsi="Arial" w:cs="Arial"/>
          <w:b/>
          <w:bCs/>
          <w:highlight w:val="yellow"/>
          <w:u w:val="single"/>
        </w:rPr>
        <w:t>19</w:t>
      </w:r>
      <w:r w:rsidR="00524C6A" w:rsidRPr="000F7615">
        <w:rPr>
          <w:rFonts w:ascii="Arial" w:hAnsi="Arial" w:cs="Arial" w:hint="cs"/>
          <w:b/>
          <w:bCs/>
          <w:highlight w:val="yellow"/>
          <w:u w:val="single"/>
          <w:rtl/>
        </w:rPr>
        <w:t>/</w:t>
      </w:r>
      <w:r w:rsidR="00B929D8" w:rsidRPr="000F7615">
        <w:rPr>
          <w:rFonts w:ascii="Arial" w:hAnsi="Arial" w:cs="Arial" w:hint="cs"/>
          <w:b/>
          <w:bCs/>
          <w:highlight w:val="yellow"/>
          <w:u w:val="single"/>
          <w:rtl/>
        </w:rPr>
        <w:t>05</w:t>
      </w:r>
      <w:r w:rsidR="00524C6A" w:rsidRPr="000F7615">
        <w:rPr>
          <w:rFonts w:ascii="Arial" w:hAnsi="Arial" w:cs="Arial" w:hint="cs"/>
          <w:b/>
          <w:bCs/>
          <w:highlight w:val="yellow"/>
          <w:u w:val="single"/>
          <w:rtl/>
        </w:rPr>
        <w:t>/</w:t>
      </w:r>
      <w:proofErr w:type="gramStart"/>
      <w:r w:rsidR="00524C6A" w:rsidRPr="000F7615">
        <w:rPr>
          <w:rFonts w:ascii="Arial" w:hAnsi="Arial" w:cs="Arial" w:hint="cs"/>
          <w:b/>
          <w:bCs/>
          <w:highlight w:val="yellow"/>
          <w:u w:val="single"/>
          <w:rtl/>
        </w:rPr>
        <w:t>202</w:t>
      </w:r>
      <w:r w:rsidR="00B929D8" w:rsidRPr="000F7615">
        <w:rPr>
          <w:rFonts w:ascii="Arial" w:hAnsi="Arial" w:cs="Arial" w:hint="cs"/>
          <w:b/>
          <w:bCs/>
          <w:highlight w:val="yellow"/>
          <w:u w:val="single"/>
          <w:rtl/>
        </w:rPr>
        <w:t>6</w:t>
      </w:r>
      <w:r w:rsidR="00F91E7A" w:rsidRPr="000F7615">
        <w:rPr>
          <w:rFonts w:hint="cs"/>
          <w:b/>
          <w:bCs/>
          <w:highlight w:val="yellow"/>
          <w:u w:val="single"/>
          <w:rtl/>
        </w:rPr>
        <w:t xml:space="preserve">  </w:t>
      </w:r>
      <w:r w:rsidR="00524C6A" w:rsidRPr="000F7615">
        <w:rPr>
          <w:rFonts w:hint="cs"/>
          <w:b/>
          <w:bCs/>
          <w:highlight w:val="yellow"/>
          <w:u w:val="single"/>
          <w:rtl/>
        </w:rPr>
        <w:t>في</w:t>
      </w:r>
      <w:proofErr w:type="gramEnd"/>
      <w:r w:rsidRPr="000F7615">
        <w:rPr>
          <w:rFonts w:hint="cs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اعزاز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-</w:t>
      </w:r>
      <w:r w:rsidR="00B929D8" w:rsidRPr="000F7615">
        <w:rPr>
          <w:rFonts w:cs="Graphik Arabic Regular" w:hint="cs"/>
          <w:highlight w:val="yellow"/>
          <w:u w:val="single"/>
          <w:rtl/>
        </w:rPr>
        <w:t>سجو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_</w:t>
      </w:r>
      <w:r w:rsidR="00B929D8" w:rsidRPr="000F7615">
        <w:rPr>
          <w:rFonts w:cs="Graphik Arabic Regular" w:hint="cs"/>
          <w:highlight w:val="yellow"/>
          <w:u w:val="single"/>
          <w:rtl/>
        </w:rPr>
        <w:t>استراد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حلب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غازي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عنتاب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- </w:t>
      </w:r>
      <w:r w:rsidR="00B929D8" w:rsidRPr="000F7615">
        <w:rPr>
          <w:rFonts w:cs="Graphik Arabic Regular" w:hint="cs"/>
          <w:highlight w:val="yellow"/>
          <w:u w:val="single"/>
          <w:rtl/>
        </w:rPr>
        <w:t>مقابل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كازية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المدينة</w:t>
      </w:r>
      <w:r w:rsidR="00B929D8" w:rsidRPr="000F7615">
        <w:rPr>
          <w:rFonts w:hint="cs"/>
          <w:highlight w:val="yellow"/>
          <w:u w:val="single"/>
          <w:rtl/>
        </w:rPr>
        <w:t xml:space="preserve"> </w:t>
      </w:r>
      <w:r w:rsidRPr="000F7615">
        <w:rPr>
          <w:rFonts w:hint="cs"/>
          <w:highlight w:val="yellow"/>
          <w:u w:val="single"/>
          <w:rtl/>
        </w:rPr>
        <w:t xml:space="preserve"> .</w:t>
      </w:r>
    </w:p>
    <w:p w14:paraId="49BBE009" w14:textId="0342CDB5" w:rsidR="00524C6A" w:rsidRPr="00524C6A" w:rsidRDefault="00524C6A" w:rsidP="0066581B">
      <w:pPr>
        <w:bidi/>
        <w:spacing w:line="360" w:lineRule="auto"/>
        <w:jc w:val="left"/>
        <w:rPr>
          <w:b/>
          <w:bCs/>
          <w:color w:val="F87C56" w:themeColor="accent3"/>
          <w:sz w:val="28"/>
          <w:szCs w:val="28"/>
          <w:rtl/>
        </w:rPr>
      </w:pPr>
      <w:r w:rsidRPr="00524C6A">
        <w:rPr>
          <w:rFonts w:hint="cs"/>
          <w:b/>
          <w:bCs/>
          <w:color w:val="F87C56" w:themeColor="accent3"/>
          <w:sz w:val="28"/>
          <w:szCs w:val="28"/>
          <w:rtl/>
        </w:rPr>
        <w:t>ملاحظة (</w:t>
      </w:r>
      <w:r w:rsidR="00D464B7">
        <w:rPr>
          <w:rFonts w:hint="cs"/>
          <w:b/>
          <w:bCs/>
          <w:color w:val="F87C56" w:themeColor="accent3"/>
          <w:sz w:val="28"/>
          <w:szCs w:val="28"/>
          <w:rtl/>
        </w:rPr>
        <w:t>1</w:t>
      </w:r>
      <w:bookmarkStart w:id="1" w:name="_GoBack"/>
      <w:bookmarkEnd w:id="1"/>
      <w:r w:rsidRPr="00524C6A">
        <w:rPr>
          <w:rFonts w:hint="cs"/>
          <w:b/>
          <w:bCs/>
          <w:color w:val="F87C56" w:themeColor="accent3"/>
          <w:sz w:val="28"/>
          <w:szCs w:val="28"/>
          <w:rtl/>
        </w:rPr>
        <w:t>):</w:t>
      </w:r>
    </w:p>
    <w:p w14:paraId="4E6D97C1" w14:textId="5E817E2E" w:rsidR="0066581B" w:rsidRPr="0066581B" w:rsidRDefault="0066581B" w:rsidP="0066581B">
      <w:pPr>
        <w:pStyle w:val="ListParagraph"/>
        <w:numPr>
          <w:ilvl w:val="0"/>
          <w:numId w:val="10"/>
        </w:numPr>
        <w:bidi/>
        <w:jc w:val="left"/>
        <w:rPr>
          <w:b/>
          <w:bCs/>
          <w:highlight w:val="yellow"/>
          <w:u w:val="single"/>
        </w:rPr>
      </w:pPr>
      <w:r w:rsidRPr="0066581B">
        <w:rPr>
          <w:rFonts w:cs="Graphik Arabic Regular" w:hint="cs"/>
          <w:b/>
          <w:bCs/>
          <w:highlight w:val="yellow"/>
          <w:u w:val="single"/>
          <w:rtl/>
        </w:rPr>
        <w:t>يجب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على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المورد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تقديم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ما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يثبت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أن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="000F7615">
        <w:rPr>
          <w:rFonts w:cs="Graphik Arabic Regular" w:hint="cs"/>
          <w:b/>
          <w:bCs/>
          <w:highlight w:val="yellow"/>
          <w:u w:val="single"/>
          <w:rtl/>
        </w:rPr>
        <w:t xml:space="preserve">ملحق </w:t>
      </w:r>
      <w:r w:rsidRPr="000F7615">
        <w:rPr>
          <w:rFonts w:cs="Graphik Arabic Regular" w:hint="cs"/>
          <w:b/>
          <w:bCs/>
          <w:highlight w:val="yellow"/>
          <w:u w:val="single"/>
          <w:rtl/>
        </w:rPr>
        <w:t>الأجهزة</w:t>
      </w:r>
      <w:r w:rsidRPr="000F7615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="000F7615" w:rsidRPr="000F7615">
        <w:rPr>
          <w:rFonts w:cs="Graphik Arabic Regular" w:hint="cs"/>
          <w:b/>
          <w:bCs/>
          <w:highlight w:val="yellow"/>
          <w:u w:val="single"/>
          <w:rtl/>
        </w:rPr>
        <w:t>أجهزة</w:t>
      </w:r>
      <w:r w:rsidR="000F7615" w:rsidRPr="000F7615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="000F7615" w:rsidRPr="000F7615">
        <w:rPr>
          <w:rFonts w:cs="Graphik Arabic Regular" w:hint="cs"/>
          <w:b/>
          <w:bCs/>
          <w:highlight w:val="yellow"/>
          <w:u w:val="single"/>
          <w:rtl/>
        </w:rPr>
        <w:t>طبية</w:t>
      </w:r>
      <w:r w:rsidR="000F7615" w:rsidRPr="000F7615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0F7615">
        <w:rPr>
          <w:rFonts w:cs="Graphik Arabic Regular" w:hint="cs"/>
          <w:b/>
          <w:bCs/>
          <w:highlight w:val="yellow"/>
          <w:u w:val="single"/>
          <w:rtl/>
        </w:rPr>
        <w:t>المعروضة</w:t>
      </w:r>
      <w:r w:rsidRPr="000F7615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قد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تم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استيرادها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وإدخالها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إلى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سوريا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بعد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تاريخ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02/09/2025.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ويُعد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هذا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الشرط</w:t>
      </w:r>
      <w:r w:rsidRPr="0066581B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66581B">
        <w:rPr>
          <w:rFonts w:cs="Graphik Arabic Regular" w:hint="cs"/>
          <w:b/>
          <w:bCs/>
          <w:highlight w:val="yellow"/>
          <w:u w:val="single"/>
          <w:rtl/>
        </w:rPr>
        <w:t>إلزامياً،</w:t>
      </w:r>
    </w:p>
    <w:p w14:paraId="36E05C3C" w14:textId="34AC3B59" w:rsidR="004B5883" w:rsidRPr="007A5070" w:rsidRDefault="007A5070" w:rsidP="0066581B">
      <w:pPr>
        <w:pStyle w:val="ListParagraph"/>
        <w:numPr>
          <w:ilvl w:val="0"/>
          <w:numId w:val="10"/>
        </w:numPr>
        <w:bidi/>
        <w:spacing w:after="160" w:line="259" w:lineRule="auto"/>
        <w:jc w:val="left"/>
        <w:rPr>
          <w:b/>
          <w:bCs/>
          <w:highlight w:val="yellow"/>
          <w:u w:val="single"/>
        </w:rPr>
      </w:pPr>
      <w:r w:rsidRPr="007A5070">
        <w:rPr>
          <w:rFonts w:cs="Graphik Arabic Regular" w:hint="cs"/>
          <w:b/>
          <w:bCs/>
          <w:highlight w:val="yellow"/>
          <w:u w:val="single"/>
          <w:rtl/>
        </w:rPr>
        <w:t>يتم</w:t>
      </w:r>
      <w:r w:rsidRPr="007A5070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7A5070">
        <w:rPr>
          <w:rFonts w:cs="Graphik Arabic Regular" w:hint="cs"/>
          <w:b/>
          <w:bCs/>
          <w:highlight w:val="yellow"/>
          <w:u w:val="single"/>
          <w:rtl/>
        </w:rPr>
        <w:t>إصدار</w:t>
      </w:r>
      <w:r w:rsidRPr="007A5070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7A5070">
        <w:rPr>
          <w:rFonts w:cs="Graphik Arabic Regular" w:hint="cs"/>
          <w:b/>
          <w:bCs/>
          <w:highlight w:val="yellow"/>
          <w:u w:val="single"/>
          <w:rtl/>
        </w:rPr>
        <w:t>جميع</w:t>
      </w:r>
      <w:r w:rsidRPr="007A5070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7A5070">
        <w:rPr>
          <w:rFonts w:cs="Graphik Arabic Regular" w:hint="cs"/>
          <w:b/>
          <w:bCs/>
          <w:highlight w:val="yellow"/>
          <w:u w:val="single"/>
          <w:rtl/>
        </w:rPr>
        <w:t>العروض</w:t>
      </w:r>
      <w:r w:rsidRPr="007A5070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7A5070">
        <w:rPr>
          <w:rFonts w:cs="Graphik Arabic Regular" w:hint="cs"/>
          <w:b/>
          <w:bCs/>
          <w:highlight w:val="yellow"/>
          <w:u w:val="single"/>
          <w:rtl/>
        </w:rPr>
        <w:t>بالليرة</w:t>
      </w:r>
      <w:r w:rsidRPr="007A5070">
        <w:rPr>
          <w:rFonts w:cs="Graphik Arabic Regular"/>
          <w:b/>
          <w:bCs/>
          <w:highlight w:val="yellow"/>
          <w:u w:val="single"/>
          <w:rtl/>
        </w:rPr>
        <w:t xml:space="preserve"> </w:t>
      </w:r>
      <w:r w:rsidRPr="007A5070">
        <w:rPr>
          <w:rFonts w:cs="Graphik Arabic Regular" w:hint="cs"/>
          <w:b/>
          <w:bCs/>
          <w:highlight w:val="yellow"/>
          <w:u w:val="single"/>
          <w:rtl/>
        </w:rPr>
        <w:t>السورية</w:t>
      </w:r>
      <w:r w:rsidRPr="007A5070">
        <w:rPr>
          <w:rFonts w:cs="Graphik Arabic Regular"/>
          <w:b/>
          <w:bCs/>
          <w:highlight w:val="yellow"/>
          <w:u w:val="single"/>
          <w:rtl/>
        </w:rPr>
        <w:t xml:space="preserve"> (</w:t>
      </w:r>
      <w:r w:rsidRPr="007A5070">
        <w:rPr>
          <w:b/>
          <w:bCs/>
          <w:highlight w:val="yellow"/>
          <w:u w:val="single"/>
        </w:rPr>
        <w:t>SYP</w:t>
      </w:r>
      <w:r w:rsidRPr="007A5070">
        <w:rPr>
          <w:rFonts w:cs="Graphik Arabic Regular"/>
          <w:b/>
          <w:bCs/>
          <w:highlight w:val="yellow"/>
          <w:u w:val="single"/>
          <w:rtl/>
        </w:rPr>
        <w:t>)</w:t>
      </w:r>
      <w:r w:rsidRPr="007A5070">
        <w:rPr>
          <w:rFonts w:cs="Graphik Arabic Regular" w:hint="cs"/>
          <w:b/>
          <w:bCs/>
          <w:highlight w:val="yellow"/>
          <w:u w:val="single"/>
          <w:rtl/>
        </w:rPr>
        <w:t>.</w:t>
      </w:r>
    </w:p>
    <w:p w14:paraId="7A056BFF" w14:textId="2137B3D1" w:rsidR="009D5443" w:rsidRDefault="004B5883" w:rsidP="007A5070">
      <w:pPr>
        <w:pStyle w:val="ListParagraph"/>
        <w:numPr>
          <w:ilvl w:val="0"/>
          <w:numId w:val="10"/>
        </w:numPr>
        <w:bidi/>
        <w:spacing w:after="160" w:line="259" w:lineRule="auto"/>
        <w:jc w:val="left"/>
        <w:rPr>
          <w:b/>
          <w:bCs/>
          <w:highlight w:val="yellow"/>
          <w:u w:val="single"/>
        </w:rPr>
      </w:pPr>
      <w:r>
        <w:rPr>
          <w:rFonts w:hint="cs"/>
          <w:b/>
          <w:bCs/>
          <w:highlight w:val="yellow"/>
          <w:u w:val="single"/>
          <w:rtl/>
        </w:rPr>
        <w:t xml:space="preserve">سيكون قبض المستحقات </w:t>
      </w:r>
      <w:r w:rsidRPr="007A5070">
        <w:rPr>
          <w:rFonts w:hint="cs"/>
          <w:b/>
          <w:bCs/>
          <w:highlight w:val="yellow"/>
          <w:u w:val="single"/>
          <w:rtl/>
        </w:rPr>
        <w:t xml:space="preserve">المالية </w:t>
      </w:r>
      <w:r w:rsidR="007A5070" w:rsidRPr="007A5070">
        <w:rPr>
          <w:rFonts w:hint="cs"/>
          <w:b/>
          <w:bCs/>
          <w:highlight w:val="yellow"/>
          <w:u w:val="single"/>
          <w:rtl/>
        </w:rPr>
        <w:t>حوالة بنكيه حصرا</w:t>
      </w:r>
      <w:r w:rsidRPr="007A5070">
        <w:rPr>
          <w:rFonts w:hint="cs"/>
          <w:b/>
          <w:bCs/>
          <w:highlight w:val="yellow"/>
          <w:u w:val="single"/>
          <w:rtl/>
          <w:lang w:bidi="ar-SY"/>
        </w:rPr>
        <w:t>.</w:t>
      </w:r>
    </w:p>
    <w:p w14:paraId="70FA1BC2" w14:textId="58B6D659" w:rsidR="007A5070" w:rsidRDefault="007A5070" w:rsidP="007A5070">
      <w:pPr>
        <w:pStyle w:val="ListParagraph"/>
        <w:bidi/>
        <w:spacing w:after="160" w:line="259" w:lineRule="auto"/>
        <w:jc w:val="left"/>
        <w:rPr>
          <w:b/>
          <w:bCs/>
          <w:highlight w:val="yellow"/>
          <w:u w:val="single"/>
          <w:rtl/>
        </w:rPr>
      </w:pPr>
    </w:p>
    <w:p w14:paraId="7949EAA5" w14:textId="23BBC5BD" w:rsidR="00D464B7" w:rsidRDefault="00D464B7" w:rsidP="00D464B7">
      <w:pPr>
        <w:pStyle w:val="ListParagraph"/>
        <w:bidi/>
        <w:spacing w:after="160" w:line="259" w:lineRule="auto"/>
        <w:jc w:val="left"/>
        <w:rPr>
          <w:b/>
          <w:bCs/>
          <w:highlight w:val="yellow"/>
          <w:u w:val="single"/>
          <w:rtl/>
        </w:rPr>
      </w:pPr>
    </w:p>
    <w:p w14:paraId="759D98A2" w14:textId="39F568CD" w:rsidR="00D464B7" w:rsidRDefault="00D464B7" w:rsidP="00D464B7">
      <w:pPr>
        <w:pStyle w:val="ListParagraph"/>
        <w:bidi/>
        <w:spacing w:after="160" w:line="259" w:lineRule="auto"/>
        <w:jc w:val="left"/>
        <w:rPr>
          <w:b/>
          <w:bCs/>
          <w:highlight w:val="yellow"/>
          <w:u w:val="single"/>
          <w:rtl/>
        </w:rPr>
      </w:pPr>
    </w:p>
    <w:p w14:paraId="16C25452" w14:textId="38298B15" w:rsidR="00D464B7" w:rsidRDefault="00D464B7" w:rsidP="00D464B7">
      <w:pPr>
        <w:pStyle w:val="ListParagraph"/>
        <w:bidi/>
        <w:spacing w:after="160" w:line="259" w:lineRule="auto"/>
        <w:jc w:val="left"/>
        <w:rPr>
          <w:b/>
          <w:bCs/>
          <w:highlight w:val="yellow"/>
          <w:u w:val="single"/>
          <w:rtl/>
        </w:rPr>
      </w:pPr>
    </w:p>
    <w:p w14:paraId="2CC96E6F" w14:textId="469E6EF1" w:rsidR="00D464B7" w:rsidRDefault="00D464B7" w:rsidP="00D464B7">
      <w:pPr>
        <w:pStyle w:val="ListParagraph"/>
        <w:bidi/>
        <w:spacing w:after="160" w:line="259" w:lineRule="auto"/>
        <w:jc w:val="left"/>
        <w:rPr>
          <w:b/>
          <w:bCs/>
          <w:highlight w:val="yellow"/>
          <w:u w:val="single"/>
          <w:rtl/>
        </w:rPr>
      </w:pPr>
    </w:p>
    <w:p w14:paraId="4712EC7E" w14:textId="77777777" w:rsidR="00D464B7" w:rsidRPr="007A5070" w:rsidRDefault="00D464B7" w:rsidP="00D464B7">
      <w:pPr>
        <w:pStyle w:val="ListParagraph"/>
        <w:bidi/>
        <w:spacing w:after="160" w:line="259" w:lineRule="auto"/>
        <w:jc w:val="left"/>
        <w:rPr>
          <w:b/>
          <w:bCs/>
          <w:highlight w:val="yellow"/>
          <w:u w:val="single"/>
        </w:rPr>
      </w:pPr>
    </w:p>
    <w:p w14:paraId="5BC38B68" w14:textId="67A71767" w:rsidR="005F791B" w:rsidRDefault="00FA440C" w:rsidP="00FA440C">
      <w:pPr>
        <w:bidi/>
        <w:spacing w:line="360" w:lineRule="auto"/>
        <w:rPr>
          <w:b/>
          <w:bCs/>
          <w:sz w:val="28"/>
          <w:szCs w:val="28"/>
          <w:rtl/>
        </w:rPr>
      </w:pPr>
      <w:r w:rsidRPr="005F791B">
        <w:rPr>
          <w:rFonts w:hint="cs"/>
          <w:b/>
          <w:bCs/>
          <w:color w:val="086986" w:themeColor="accent2"/>
          <w:sz w:val="28"/>
          <w:szCs w:val="28"/>
          <w:rtl/>
        </w:rPr>
        <w:t xml:space="preserve">عنوان </w:t>
      </w:r>
      <w:r w:rsidR="00784F6E" w:rsidRPr="005F791B">
        <w:rPr>
          <w:rFonts w:hint="cs"/>
          <w:b/>
          <w:bCs/>
          <w:color w:val="086986" w:themeColor="accent2"/>
          <w:sz w:val="28"/>
          <w:szCs w:val="28"/>
          <w:rtl/>
        </w:rPr>
        <w:t>التقديم</w:t>
      </w:r>
      <w:r w:rsidR="005F791B" w:rsidRPr="005F791B">
        <w:rPr>
          <w:rFonts w:hint="cs"/>
          <w:b/>
          <w:bCs/>
          <w:color w:val="086986" w:themeColor="accent2"/>
          <w:sz w:val="28"/>
          <w:szCs w:val="28"/>
          <w:rtl/>
        </w:rPr>
        <w:t>:</w:t>
      </w:r>
    </w:p>
    <w:p w14:paraId="4138C2E3" w14:textId="0E11F482" w:rsidR="00FA440C" w:rsidRPr="00FA440C" w:rsidRDefault="00784F6E" w:rsidP="00165E14">
      <w:pPr>
        <w:bidi/>
        <w:spacing w:line="360" w:lineRule="auto"/>
        <w:rPr>
          <w:rtl/>
        </w:rPr>
      </w:pPr>
      <w:r w:rsidRPr="00FA440C">
        <w:rPr>
          <w:rFonts w:hint="cs"/>
          <w:b/>
          <w:bCs/>
          <w:sz w:val="28"/>
          <w:szCs w:val="28"/>
          <w:rtl/>
        </w:rPr>
        <w:t>مكتب</w:t>
      </w:r>
      <w:r w:rsidR="007A5070">
        <w:rPr>
          <w:rFonts w:hint="cs"/>
          <w:b/>
          <w:bCs/>
          <w:sz w:val="28"/>
          <w:szCs w:val="28"/>
          <w:rtl/>
        </w:rPr>
        <w:t xml:space="preserve"> </w:t>
      </w:r>
      <w:r w:rsidR="007A5070">
        <w:rPr>
          <w:rFonts w:hint="cs"/>
          <w:b/>
          <w:bCs/>
          <w:sz w:val="28"/>
          <w:szCs w:val="28"/>
          <w:rtl/>
          <w:lang w:bidi="ar-YE"/>
        </w:rPr>
        <w:t xml:space="preserve">إعزاز </w:t>
      </w:r>
      <w:r w:rsidR="005F791B" w:rsidRPr="00FA440C">
        <w:rPr>
          <w:rFonts w:hint="cs"/>
          <w:b/>
          <w:bCs/>
          <w:sz w:val="28"/>
          <w:szCs w:val="28"/>
          <w:rtl/>
        </w:rPr>
        <w:t>:</w:t>
      </w:r>
      <w:r w:rsidR="00FA440C" w:rsidRPr="00FA440C">
        <w:rPr>
          <w:rFonts w:hint="cs"/>
          <w:b/>
          <w:bCs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اعزاز</w:t>
      </w:r>
      <w:r w:rsidR="007A5070" w:rsidRPr="007A5070">
        <w:rPr>
          <w:rFonts w:cs="Graphik Arabic Regular"/>
          <w:sz w:val="28"/>
          <w:szCs w:val="28"/>
          <w:rtl/>
        </w:rPr>
        <w:t xml:space="preserve"> -</w:t>
      </w:r>
      <w:r w:rsidR="007A5070" w:rsidRPr="007A5070">
        <w:rPr>
          <w:rFonts w:cs="Graphik Arabic Regular" w:hint="cs"/>
          <w:sz w:val="28"/>
          <w:szCs w:val="28"/>
          <w:rtl/>
        </w:rPr>
        <w:t>سجو</w:t>
      </w:r>
      <w:r w:rsidR="007A5070" w:rsidRPr="007A5070">
        <w:rPr>
          <w:rFonts w:cs="Graphik Arabic Regular"/>
          <w:sz w:val="28"/>
          <w:szCs w:val="28"/>
          <w:rtl/>
        </w:rPr>
        <w:t xml:space="preserve"> _</w:t>
      </w:r>
      <w:r w:rsidR="007A5070" w:rsidRPr="007A5070">
        <w:rPr>
          <w:rFonts w:cs="Graphik Arabic Regular" w:hint="cs"/>
          <w:sz w:val="28"/>
          <w:szCs w:val="28"/>
          <w:rtl/>
        </w:rPr>
        <w:t>استراد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حلب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غازي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عنتاب</w:t>
      </w:r>
      <w:r w:rsidR="007A5070" w:rsidRPr="007A5070">
        <w:rPr>
          <w:rFonts w:cs="Graphik Arabic Regular"/>
          <w:sz w:val="28"/>
          <w:szCs w:val="28"/>
          <w:rtl/>
        </w:rPr>
        <w:t xml:space="preserve">- </w:t>
      </w:r>
      <w:r w:rsidR="007A5070" w:rsidRPr="007A5070">
        <w:rPr>
          <w:rFonts w:cs="Graphik Arabic Regular" w:hint="cs"/>
          <w:sz w:val="28"/>
          <w:szCs w:val="28"/>
          <w:rtl/>
        </w:rPr>
        <w:t>مقابل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كازية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المدينة</w:t>
      </w:r>
      <w:r w:rsidR="007A5070" w:rsidRPr="007A5070">
        <w:rPr>
          <w:rFonts w:cs="Graphik Arabic Regular"/>
          <w:sz w:val="28"/>
          <w:szCs w:val="28"/>
          <w:rtl/>
        </w:rPr>
        <w:t xml:space="preserve">  </w:t>
      </w:r>
      <w:r w:rsidR="005F791B">
        <w:rPr>
          <w:rFonts w:hint="cs"/>
          <w:u w:val="single"/>
          <w:rtl/>
        </w:rPr>
        <w:t>.</w:t>
      </w:r>
    </w:p>
    <w:p w14:paraId="39994426" w14:textId="04F29656" w:rsidR="00FA440C" w:rsidRDefault="00FA440C" w:rsidP="00FA440C">
      <w:pPr>
        <w:bidi/>
        <w:spacing w:line="360" w:lineRule="auto"/>
        <w:rPr>
          <w:rtl/>
        </w:rPr>
      </w:pPr>
      <w:bookmarkStart w:id="2" w:name="_Hlk171604838"/>
      <w:r w:rsidRPr="00FA440C">
        <w:rPr>
          <w:rFonts w:hint="cs"/>
          <w:rtl/>
        </w:rPr>
        <w:t xml:space="preserve">اسم مقدم العرض: ..................................................... </w:t>
      </w:r>
    </w:p>
    <w:p w14:paraId="697E1B4F" w14:textId="77777777" w:rsidR="00165E14" w:rsidRPr="00165E14" w:rsidRDefault="00165E14" w:rsidP="00165E14">
      <w:pPr>
        <w:pStyle w:val="BodyText"/>
        <w:bidi/>
        <w:rPr>
          <w:rtl/>
        </w:rPr>
      </w:pPr>
    </w:p>
    <w:p w14:paraId="47D83CCC" w14:textId="0CFAD09E" w:rsidR="00FA440C" w:rsidRPr="005F791B" w:rsidRDefault="005F791B" w:rsidP="005F791B">
      <w:pPr>
        <w:shd w:val="clear" w:color="auto" w:fill="F87C56" w:themeFill="accent3"/>
        <w:bidi/>
        <w:spacing w:line="276" w:lineRule="auto"/>
        <w:jc w:val="center"/>
        <w:rPr>
          <w:b/>
          <w:bCs/>
          <w:color w:val="000000" w:themeColor="text1"/>
          <w:rtl/>
        </w:rPr>
      </w:pPr>
      <w:r w:rsidRPr="005F791B">
        <w:rPr>
          <w:rFonts w:hint="cs"/>
          <w:b/>
          <w:bCs/>
          <w:color w:val="000000" w:themeColor="text1"/>
          <w:rtl/>
        </w:rPr>
        <w:t>أ</w:t>
      </w:r>
      <w:r w:rsidR="00FA440C" w:rsidRPr="005F791B">
        <w:rPr>
          <w:rFonts w:hint="cs"/>
          <w:b/>
          <w:bCs/>
          <w:color w:val="000000" w:themeColor="text1"/>
          <w:rtl/>
        </w:rPr>
        <w:t>قر بأني قرأت دفتر الشروط وانا موافق على كافة البنود الواردة فيه وملتزم بها.</w:t>
      </w:r>
    </w:p>
    <w:p w14:paraId="109F95A7" w14:textId="77777777" w:rsidR="005F791B" w:rsidRDefault="005F791B" w:rsidP="00FA440C">
      <w:pPr>
        <w:bidi/>
        <w:spacing w:line="360" w:lineRule="auto"/>
        <w:rPr>
          <w:rtl/>
        </w:rPr>
      </w:pPr>
    </w:p>
    <w:p w14:paraId="3C429E94" w14:textId="6B9004D5" w:rsidR="00FA440C" w:rsidRPr="00FA440C" w:rsidRDefault="00FA440C" w:rsidP="005C2F55">
      <w:pPr>
        <w:bidi/>
        <w:spacing w:line="360" w:lineRule="auto"/>
        <w:rPr>
          <w:rtl/>
          <w:lang w:bidi="ar-AE"/>
        </w:rPr>
      </w:pPr>
      <w:r w:rsidRPr="00FA440C">
        <w:rPr>
          <w:rFonts w:hint="cs"/>
          <w:rtl/>
        </w:rPr>
        <w:t>توقيع وختم مقدم العرض: .............................................................</w:t>
      </w:r>
    </w:p>
    <w:p w14:paraId="150AD27D" w14:textId="4BF3DAD7" w:rsidR="001811AA" w:rsidRPr="00FA440C" w:rsidRDefault="005F791B" w:rsidP="003807D7">
      <w:pPr>
        <w:bidi/>
        <w:spacing w:line="360" w:lineRule="auto"/>
        <w:rPr>
          <w:rtl/>
        </w:rPr>
      </w:pPr>
      <w:r w:rsidRPr="00FA440C">
        <w:rPr>
          <w:rFonts w:hint="cs"/>
          <w:rtl/>
        </w:rPr>
        <w:t>التاريخ: ..............................................................................</w:t>
      </w:r>
      <w:r w:rsidRPr="00FA440C">
        <w:rPr>
          <w:rtl/>
        </w:rPr>
        <w:t>.</w:t>
      </w:r>
      <w:bookmarkEnd w:id="2"/>
    </w:p>
    <w:sectPr w:rsidR="001811AA" w:rsidRPr="00FA440C" w:rsidSect="005B6589">
      <w:headerReference w:type="even" r:id="rId8"/>
      <w:headerReference w:type="default" r:id="rId9"/>
      <w:footerReference w:type="even" r:id="rId10"/>
      <w:footerReference w:type="default" r:id="rId11"/>
      <w:pgSz w:w="11900" w:h="16820"/>
      <w:pgMar w:top="567" w:right="567" w:bottom="567" w:left="567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A1264" w14:textId="77777777" w:rsidR="00730D2B" w:rsidRDefault="00730D2B" w:rsidP="00E95A4C">
      <w:r>
        <w:separator/>
      </w:r>
    </w:p>
  </w:endnote>
  <w:endnote w:type="continuationSeparator" w:id="0">
    <w:p w14:paraId="64A1424D" w14:textId="77777777" w:rsidR="00730D2B" w:rsidRDefault="00730D2B" w:rsidP="00E95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  <w:embedRegular r:id="rId1" w:fontKey="{297E6649-67CD-48F2-AAAE-3FA00DF92E61}"/>
    <w:embedBold r:id="rId2" w:fontKey="{5BDF1779-79BF-4FD7-A97D-C9F780FCD387}"/>
    <w:embedItalic r:id="rId3" w:fontKey="{00EEA909-5E0D-48DA-B570-71A75E313C51}"/>
    <w:embedBoldItalic r:id="rId4" w:fontKey="{629C5055-32F8-412E-A72D-AF5BD3523EF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raphik Arabic Regular">
    <w:panose1 w:val="00000000000000000000"/>
    <w:charset w:val="00"/>
    <w:family w:val="auto"/>
    <w:pitch w:val="variable"/>
    <w:sig w:usb0="A000202F" w:usb1="8000245A" w:usb2="00000008" w:usb3="00000000" w:csb0="000000D3" w:csb1="00000000"/>
    <w:embedRegular r:id="rId5" w:fontKey="{E135DF7F-490F-4469-A20A-D4636E083E08}"/>
    <w:embedBold r:id="rId6" w:fontKey="{03BC4EA0-BB5F-4914-8067-F0F3159EB147}"/>
    <w:embedItalic r:id="rId7" w:fontKey="{B4F70EA3-B0BB-42C6-A124-3DA58900722C}"/>
    <w:embedBoldItalic r:id="rId8" w:fontKey="{B3F6A52C-48D9-4D7F-A10B-C8C753271608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Graphik Arabic Medium">
    <w:panose1 w:val="00000000000000000000"/>
    <w:charset w:val="00"/>
    <w:family w:val="auto"/>
    <w:pitch w:val="variable"/>
    <w:sig w:usb0="A000202F" w:usb1="8000245A" w:usb2="00000008" w:usb3="00000000" w:csb0="000000D3" w:csb1="00000000"/>
    <w:embedRegular r:id="rId9" w:fontKey="{4CBD0715-7F46-4F6C-AA34-1E96E70D5A81}"/>
    <w:embedItalic r:id="rId10" w:fontKey="{0531E09B-0F33-42A3-B6B3-72072F41FCC9}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11" w:fontKey="{FD6E4E7A-88C4-4343-B630-E605F44FC76B}"/>
  </w:font>
  <w:font w:name="Graphik Arabic Semibold">
    <w:altName w:val="Arial"/>
    <w:charset w:val="B2"/>
    <w:family w:val="auto"/>
    <w:pitch w:val="variable"/>
    <w:sig w:usb0="A000202F" w:usb1="8000245A" w:usb2="00000008" w:usb3="00000000" w:csb0="000000D3" w:csb1="00000000"/>
    <w:embedRegular r:id="rId12" w:fontKey="{F8B21F22-60DC-43E3-BDA6-DB3A01B841B3}"/>
    <w:embedBold r:id="rId13" w:fontKey="{B8D8C4F8-159B-44C9-A068-B08B0B75DE9A}"/>
  </w:font>
  <w:font w:name="Lato Medium">
    <w:charset w:val="00"/>
    <w:family w:val="swiss"/>
    <w:pitch w:val="variable"/>
    <w:sig w:usb0="E10002FF" w:usb1="5000ECFF" w:usb2="00000021" w:usb3="00000000" w:csb0="0000019F" w:csb1="00000000"/>
    <w:embedRegular r:id="rId14" w:fontKey="{CDD22EFD-E5BF-4A6C-A8B0-E8CABCDFB40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C04E4D" w14:textId="77777777" w:rsidR="00D54124" w:rsidRDefault="00D54124" w:rsidP="00E95A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BD3CE" w14:textId="77777777" w:rsidR="00D54124" w:rsidRDefault="00D54124" w:rsidP="00E95A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304F3B" w14:textId="77777777" w:rsidR="00730D2B" w:rsidRDefault="00730D2B" w:rsidP="00E95A4C">
      <w:r>
        <w:separator/>
      </w:r>
    </w:p>
  </w:footnote>
  <w:footnote w:type="continuationSeparator" w:id="0">
    <w:p w14:paraId="0193C233" w14:textId="77777777" w:rsidR="00730D2B" w:rsidRDefault="00730D2B" w:rsidP="00E95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0524D" w14:textId="77777777" w:rsidR="006732E9" w:rsidRDefault="006732E9" w:rsidP="00E95A4C">
    <w:pPr>
      <w:pStyle w:val="Header"/>
    </w:pPr>
  </w:p>
  <w:p w14:paraId="51A2196F" w14:textId="77777777" w:rsidR="009265CD" w:rsidRDefault="009265CD" w:rsidP="00E95A4C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72C296F" wp14:editId="443E3900">
          <wp:simplePos x="0" y="0"/>
          <wp:positionH relativeFrom="column">
            <wp:posOffset>-360045</wp:posOffset>
          </wp:positionH>
          <wp:positionV relativeFrom="page">
            <wp:posOffset>-635</wp:posOffset>
          </wp:positionV>
          <wp:extent cx="7564572" cy="10692000"/>
          <wp:effectExtent l="0" t="0" r="0" b="0"/>
          <wp:wrapNone/>
          <wp:docPr id="21" name="Picture 21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0518908" name="Picture 11" descr="A black background with a black squar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572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F0B39" w14:textId="77777777" w:rsidR="00E83068" w:rsidRDefault="00E83068" w:rsidP="00E95A4C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21D9F40" wp14:editId="65732374">
          <wp:simplePos x="0" y="0"/>
          <wp:positionH relativeFrom="column">
            <wp:posOffset>-343535</wp:posOffset>
          </wp:positionH>
          <wp:positionV relativeFrom="margin">
            <wp:posOffset>-1082920</wp:posOffset>
          </wp:positionV>
          <wp:extent cx="7564570" cy="10692000"/>
          <wp:effectExtent l="0" t="0" r="0" b="0"/>
          <wp:wrapNone/>
          <wp:docPr id="22" name="Picture 22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1040814" name="Picture 8" descr="A black background with a black squar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57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EE65F1" w14:textId="77777777" w:rsidR="00E83068" w:rsidRDefault="00E83068" w:rsidP="00E95A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97319"/>
    <w:multiLevelType w:val="multilevel"/>
    <w:tmpl w:val="BE08EE20"/>
    <w:styleLink w:val="EnListStyle"/>
    <w:lvl w:ilvl="0">
      <w:start w:val="1"/>
      <w:numFmt w:val="upperRoman"/>
      <w:pStyle w:val="List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pStyle w:val="List2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pStyle w:val="List3"/>
      <w:lvlText w:val="%3."/>
      <w:lvlJc w:val="right"/>
      <w:pPr>
        <w:ind w:left="680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FA65D0"/>
    <w:multiLevelType w:val="multilevel"/>
    <w:tmpl w:val="BE08EE20"/>
    <w:numStyleLink w:val="EnListStyle"/>
  </w:abstractNum>
  <w:abstractNum w:abstractNumId="2" w15:restartNumberingAfterBreak="0">
    <w:nsid w:val="24575759"/>
    <w:multiLevelType w:val="hybridMultilevel"/>
    <w:tmpl w:val="B4604D94"/>
    <w:lvl w:ilvl="0" w:tplc="A7A27D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96A"/>
    <w:multiLevelType w:val="multilevel"/>
    <w:tmpl w:val="21A65E6A"/>
    <w:styleLink w:val="SRDHeadingNumberingList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85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B632EE7"/>
    <w:multiLevelType w:val="multilevel"/>
    <w:tmpl w:val="361E9C5C"/>
    <w:lvl w:ilvl="0">
      <w:start w:val="1"/>
      <w:numFmt w:val="upperRoman"/>
      <w:pStyle w:val="ListNumber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pStyle w:val="ListNumber3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5" w15:restartNumberingAfterBreak="0">
    <w:nsid w:val="34A3108C"/>
    <w:multiLevelType w:val="hybridMultilevel"/>
    <w:tmpl w:val="BA62D9C0"/>
    <w:lvl w:ilvl="0" w:tplc="EAEE581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13781"/>
    <w:multiLevelType w:val="hybridMultilevel"/>
    <w:tmpl w:val="3AE0FEA8"/>
    <w:lvl w:ilvl="0" w:tplc="99480358">
      <w:start w:val="1"/>
      <w:numFmt w:val="bullet"/>
      <w:pStyle w:val="ArList"/>
      <w:lvlText w:val=""/>
      <w:lvlJc w:val="left"/>
      <w:pPr>
        <w:ind w:left="680" w:hanging="39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D183A"/>
    <w:multiLevelType w:val="hybridMultilevel"/>
    <w:tmpl w:val="EB4EC246"/>
    <w:lvl w:ilvl="0" w:tplc="46A82E48">
      <w:numFmt w:val="bullet"/>
      <w:lvlText w:val="-"/>
      <w:lvlJc w:val="left"/>
      <w:pPr>
        <w:ind w:left="1080" w:hanging="360"/>
      </w:pPr>
      <w:rPr>
        <w:rFonts w:ascii="Graphik Arabic Regular" w:eastAsiaTheme="minorEastAsia" w:hAnsi="Graphik Arabic Regular" w:cs="Graphik Arabic Regular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100503B"/>
    <w:multiLevelType w:val="hybridMultilevel"/>
    <w:tmpl w:val="2E805A7E"/>
    <w:lvl w:ilvl="0" w:tplc="DB8AFF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494B9E"/>
    <w:multiLevelType w:val="multilevel"/>
    <w:tmpl w:val="22160BFE"/>
    <w:lvl w:ilvl="0">
      <w:start w:val="1"/>
      <w:numFmt w:val="upperRoman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ListNumber2"/>
      <w:lvlText w:val="%2."/>
      <w:lvlJc w:val="left"/>
      <w:pPr>
        <w:ind w:left="567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8DF4797"/>
    <w:multiLevelType w:val="multilevel"/>
    <w:tmpl w:val="8310961A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B67F76"/>
    <w:multiLevelType w:val="hybridMultilevel"/>
    <w:tmpl w:val="D42AE3F2"/>
    <w:lvl w:ilvl="0" w:tplc="199E1C6C">
      <w:start w:val="1"/>
      <w:numFmt w:val="bullet"/>
      <w:lvlText w:val="-"/>
      <w:lvlJc w:val="left"/>
      <w:pPr>
        <w:ind w:left="8010" w:hanging="7650"/>
      </w:pPr>
      <w:rPr>
        <w:rFonts w:ascii="Graphik Arabic Regular" w:eastAsiaTheme="minorEastAsia" w:hAnsi="Graphik Arabic Regular" w:cs="Graphik Arabic Regul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294A6C"/>
    <w:multiLevelType w:val="multilevel"/>
    <w:tmpl w:val="FE5809DE"/>
    <w:styleLink w:val="SRDListStyle"/>
    <w:lvl w:ilvl="0">
      <w:start w:val="1"/>
      <w:numFmt w:val="upperRoman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680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0"/>
  </w:num>
  <w:num w:numId="2">
    <w:abstractNumId w:val="12"/>
  </w:num>
  <w:num w:numId="3">
    <w:abstractNumId w:val="3"/>
  </w:num>
  <w:num w:numId="4">
    <w:abstractNumId w:val="4"/>
  </w:num>
  <w:num w:numId="5">
    <w:abstractNumId w:val="9"/>
  </w:num>
  <w:num w:numId="6">
    <w:abstractNumId w:val="4"/>
    <w:lvlOverride w:ilvl="0">
      <w:lvl w:ilvl="0">
        <w:start w:val="1"/>
        <w:numFmt w:val="upperRoman"/>
        <w:pStyle w:val="ListNumber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80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pStyle w:val="ListNumber3"/>
        <w:lvlText w:val="%3."/>
        <w:lvlJc w:val="right"/>
        <w:pPr>
          <w:ind w:left="794" w:hanging="114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8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4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2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40" w:hanging="180"/>
        </w:pPr>
        <w:rPr>
          <w:rFonts w:hint="default"/>
        </w:rPr>
      </w:lvl>
    </w:lvlOverride>
  </w:num>
  <w:num w:numId="7">
    <w:abstractNumId w:val="0"/>
  </w:num>
  <w:num w:numId="8">
    <w:abstractNumId w:val="1"/>
  </w:num>
  <w:num w:numId="9">
    <w:abstractNumId w:val="6"/>
  </w:num>
  <w:num w:numId="10">
    <w:abstractNumId w:val="5"/>
  </w:num>
  <w:num w:numId="11">
    <w:abstractNumId w:val="8"/>
  </w:num>
  <w:num w:numId="12">
    <w:abstractNumId w:val="7"/>
  </w:num>
  <w:num w:numId="13">
    <w:abstractNumId w:val="2"/>
  </w:num>
  <w:num w:numId="14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mirrorMargins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42B"/>
    <w:rsid w:val="00031107"/>
    <w:rsid w:val="00042263"/>
    <w:rsid w:val="00045F0A"/>
    <w:rsid w:val="00064041"/>
    <w:rsid w:val="000867AB"/>
    <w:rsid w:val="000D0E8A"/>
    <w:rsid w:val="000F7615"/>
    <w:rsid w:val="00101A42"/>
    <w:rsid w:val="0011335C"/>
    <w:rsid w:val="001369DA"/>
    <w:rsid w:val="0015151F"/>
    <w:rsid w:val="00162205"/>
    <w:rsid w:val="00165E14"/>
    <w:rsid w:val="00176139"/>
    <w:rsid w:val="001811AA"/>
    <w:rsid w:val="00201A52"/>
    <w:rsid w:val="00205B4F"/>
    <w:rsid w:val="0021730E"/>
    <w:rsid w:val="00237D29"/>
    <w:rsid w:val="00265FF4"/>
    <w:rsid w:val="002B68A4"/>
    <w:rsid w:val="002C6A05"/>
    <w:rsid w:val="002E3AE2"/>
    <w:rsid w:val="00310F25"/>
    <w:rsid w:val="00317C36"/>
    <w:rsid w:val="00326D25"/>
    <w:rsid w:val="00364132"/>
    <w:rsid w:val="00371DC9"/>
    <w:rsid w:val="003807D7"/>
    <w:rsid w:val="00390E03"/>
    <w:rsid w:val="003D0A03"/>
    <w:rsid w:val="003D3B7D"/>
    <w:rsid w:val="003E38A6"/>
    <w:rsid w:val="003E57F7"/>
    <w:rsid w:val="004245B2"/>
    <w:rsid w:val="004450BA"/>
    <w:rsid w:val="004B5883"/>
    <w:rsid w:val="004D629E"/>
    <w:rsid w:val="004E0810"/>
    <w:rsid w:val="004E55BC"/>
    <w:rsid w:val="00524C6A"/>
    <w:rsid w:val="00525409"/>
    <w:rsid w:val="00541C0E"/>
    <w:rsid w:val="00555EBE"/>
    <w:rsid w:val="0058636F"/>
    <w:rsid w:val="005A6B9F"/>
    <w:rsid w:val="005B6589"/>
    <w:rsid w:val="005C2F55"/>
    <w:rsid w:val="005D04CD"/>
    <w:rsid w:val="005D4255"/>
    <w:rsid w:val="005E4793"/>
    <w:rsid w:val="005F791B"/>
    <w:rsid w:val="006410BC"/>
    <w:rsid w:val="0066581B"/>
    <w:rsid w:val="006732E9"/>
    <w:rsid w:val="006751F7"/>
    <w:rsid w:val="006A1CD1"/>
    <w:rsid w:val="006B0B01"/>
    <w:rsid w:val="006C5333"/>
    <w:rsid w:val="00713624"/>
    <w:rsid w:val="00730D2B"/>
    <w:rsid w:val="00746981"/>
    <w:rsid w:val="00752DD3"/>
    <w:rsid w:val="00754A22"/>
    <w:rsid w:val="00763A01"/>
    <w:rsid w:val="00766A39"/>
    <w:rsid w:val="00784F6E"/>
    <w:rsid w:val="007A5070"/>
    <w:rsid w:val="007C7D9C"/>
    <w:rsid w:val="007D058F"/>
    <w:rsid w:val="007F03DF"/>
    <w:rsid w:val="00821CB2"/>
    <w:rsid w:val="00824E31"/>
    <w:rsid w:val="00825510"/>
    <w:rsid w:val="00856381"/>
    <w:rsid w:val="0086013D"/>
    <w:rsid w:val="0086384B"/>
    <w:rsid w:val="008719D8"/>
    <w:rsid w:val="0087258B"/>
    <w:rsid w:val="008A15F0"/>
    <w:rsid w:val="009265CD"/>
    <w:rsid w:val="009400C2"/>
    <w:rsid w:val="00961868"/>
    <w:rsid w:val="00972DB3"/>
    <w:rsid w:val="009B49D6"/>
    <w:rsid w:val="009B6376"/>
    <w:rsid w:val="009D4B3A"/>
    <w:rsid w:val="009D5443"/>
    <w:rsid w:val="00A032B0"/>
    <w:rsid w:val="00A10193"/>
    <w:rsid w:val="00A34834"/>
    <w:rsid w:val="00A35E26"/>
    <w:rsid w:val="00A41115"/>
    <w:rsid w:val="00A87057"/>
    <w:rsid w:val="00AA4B18"/>
    <w:rsid w:val="00AC7B28"/>
    <w:rsid w:val="00AE083B"/>
    <w:rsid w:val="00AE2538"/>
    <w:rsid w:val="00B929D8"/>
    <w:rsid w:val="00BF4921"/>
    <w:rsid w:val="00C1483D"/>
    <w:rsid w:val="00C40B0F"/>
    <w:rsid w:val="00C44A06"/>
    <w:rsid w:val="00C50CF9"/>
    <w:rsid w:val="00C558AD"/>
    <w:rsid w:val="00C67389"/>
    <w:rsid w:val="00CA3D17"/>
    <w:rsid w:val="00CC340D"/>
    <w:rsid w:val="00CF5406"/>
    <w:rsid w:val="00D144CE"/>
    <w:rsid w:val="00D17D56"/>
    <w:rsid w:val="00D464B7"/>
    <w:rsid w:val="00D54124"/>
    <w:rsid w:val="00D83C1D"/>
    <w:rsid w:val="00DD20A0"/>
    <w:rsid w:val="00DD5F3E"/>
    <w:rsid w:val="00DF364A"/>
    <w:rsid w:val="00E062E9"/>
    <w:rsid w:val="00E238CE"/>
    <w:rsid w:val="00E74C3B"/>
    <w:rsid w:val="00E80F2A"/>
    <w:rsid w:val="00E83068"/>
    <w:rsid w:val="00E95A4C"/>
    <w:rsid w:val="00E964B7"/>
    <w:rsid w:val="00EB17A8"/>
    <w:rsid w:val="00EC341A"/>
    <w:rsid w:val="00ED4C17"/>
    <w:rsid w:val="00EE048F"/>
    <w:rsid w:val="00EF5E3F"/>
    <w:rsid w:val="00F20C83"/>
    <w:rsid w:val="00F36199"/>
    <w:rsid w:val="00F4242B"/>
    <w:rsid w:val="00F53A4A"/>
    <w:rsid w:val="00F564FD"/>
    <w:rsid w:val="00F72EFA"/>
    <w:rsid w:val="00F90EE7"/>
    <w:rsid w:val="00F91E7A"/>
    <w:rsid w:val="00F96BA6"/>
    <w:rsid w:val="00FA440C"/>
    <w:rsid w:val="00FD4CEA"/>
    <w:rsid w:val="00FD6224"/>
    <w:rsid w:val="00FE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E9508"/>
  <w15:chartTrackingRefBased/>
  <w15:docId w15:val="{6027A97A-3EA2-4CFE-A78E-CE399749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EN Normal"/>
    <w:next w:val="BodyText"/>
    <w:qFormat/>
    <w:rsid w:val="001811AA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1811AA"/>
    <w:pPr>
      <w:spacing w:line="276" w:lineRule="auto"/>
      <w:outlineLvl w:val="0"/>
    </w:pPr>
    <w:rPr>
      <w:b/>
      <w:bCs/>
      <w:color w:val="086986" w:themeColor="accent2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11AA"/>
    <w:pPr>
      <w:spacing w:line="276" w:lineRule="auto"/>
      <w:outlineLvl w:val="1"/>
    </w:pPr>
    <w:rPr>
      <w:b/>
      <w:bCs/>
      <w:color w:val="086986" w:themeColor="accent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811AA"/>
    <w:pPr>
      <w:spacing w:line="276" w:lineRule="auto"/>
      <w:outlineLvl w:val="2"/>
    </w:pPr>
    <w:rPr>
      <w:b/>
      <w:bCs/>
      <w:color w:val="086986" w:themeColor="accent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11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2F54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11AA"/>
    <w:pPr>
      <w:keepNext/>
      <w:keepLines/>
      <w:spacing w:before="80" w:after="40"/>
      <w:outlineLvl w:val="4"/>
    </w:pPr>
    <w:rPr>
      <w:rFonts w:eastAsiaTheme="majorEastAsia" w:cstheme="majorBidi"/>
      <w:color w:val="002F54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11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11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11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11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link w:val="TitleChar"/>
    <w:uiPriority w:val="10"/>
    <w:qFormat/>
    <w:rsid w:val="00F4242B"/>
    <w:pPr>
      <w:spacing w:line="276" w:lineRule="auto"/>
      <w:contextualSpacing/>
      <w:jc w:val="center"/>
    </w:pPr>
    <w:rPr>
      <w:rFonts w:ascii="Lato" w:eastAsiaTheme="majorEastAsia" w:hAnsi="Lato" w:cs="Graphik Arabic Regular"/>
      <w:b/>
      <w:bCs/>
      <w:color w:val="004071" w:themeColor="accent1"/>
      <w:spacing w:val="-10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4242B"/>
    <w:rPr>
      <w:rFonts w:ascii="Lato" w:eastAsiaTheme="majorEastAsia" w:hAnsi="Lato" w:cs="Graphik Arabic Regular"/>
      <w:b/>
      <w:bCs/>
      <w:color w:val="004071" w:themeColor="accent1"/>
      <w:spacing w:val="-10"/>
      <w:kern w:val="28"/>
      <w:sz w:val="48"/>
      <w:szCs w:val="5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811AA"/>
    <w:rPr>
      <w:rFonts w:ascii="Lato" w:hAnsi="Lato"/>
      <w:b/>
      <w:bCs/>
      <w:color w:val="086986" w:themeColor="accent2"/>
      <w:sz w:val="36"/>
      <w:szCs w:val="3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1811AA"/>
    <w:rPr>
      <w:rFonts w:ascii="Lato" w:hAnsi="Lato"/>
      <w:b/>
      <w:bCs/>
      <w:color w:val="086986" w:themeColor="accent2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1811AA"/>
    <w:rPr>
      <w:rFonts w:ascii="Lato" w:hAnsi="Lato"/>
      <w:b/>
      <w:bCs/>
      <w:color w:val="086986" w:themeColor="accent2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11AA"/>
    <w:rPr>
      <w:rFonts w:ascii="Lato" w:eastAsiaTheme="majorEastAsia" w:hAnsi="Lato" w:cstheme="majorBidi"/>
      <w:i/>
      <w:iCs/>
      <w:color w:val="002F54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11AA"/>
    <w:rPr>
      <w:rFonts w:ascii="Lato" w:eastAsiaTheme="majorEastAsia" w:hAnsi="Lato" w:cstheme="majorBidi"/>
      <w:color w:val="002F54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11AA"/>
    <w:rPr>
      <w:rFonts w:ascii="Lato" w:eastAsiaTheme="majorEastAsia" w:hAnsi="Lato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11AA"/>
    <w:rPr>
      <w:rFonts w:ascii="Lato" w:eastAsiaTheme="majorEastAsia" w:hAnsi="Lato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11AA"/>
    <w:rPr>
      <w:rFonts w:ascii="Lato" w:eastAsiaTheme="majorEastAsia" w:hAnsi="Lato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11AA"/>
    <w:rPr>
      <w:rFonts w:ascii="Lato" w:eastAsiaTheme="majorEastAsia" w:hAnsi="Lato" w:cstheme="majorBidi"/>
      <w:color w:val="272727" w:themeColor="text1" w:themeTint="D8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42B"/>
    <w:pPr>
      <w:numPr>
        <w:ilvl w:val="1"/>
      </w:numPr>
      <w:bidi/>
      <w:spacing w:after="160" w:line="276" w:lineRule="auto"/>
      <w:jc w:val="center"/>
    </w:pPr>
    <w:rPr>
      <w:rFonts w:ascii="Lato" w:eastAsiaTheme="majorEastAsia" w:hAnsi="Lato" w:cs="Graphik Arabic Regular"/>
      <w:b/>
      <w:bCs/>
      <w:color w:val="086986" w:themeColor="accent2"/>
      <w:spacing w:val="15"/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11"/>
    <w:rsid w:val="00F4242B"/>
    <w:rPr>
      <w:rFonts w:ascii="Lato" w:eastAsiaTheme="majorEastAsia" w:hAnsi="Lato" w:cs="Graphik Arabic Regular"/>
      <w:b/>
      <w:bCs/>
      <w:color w:val="086986" w:themeColor="accent2"/>
      <w:spacing w:val="15"/>
      <w:sz w:val="36"/>
      <w:szCs w:val="36"/>
    </w:rPr>
  </w:style>
  <w:style w:type="paragraph" w:styleId="Quote">
    <w:name w:val="Quote"/>
    <w:basedOn w:val="Normal"/>
    <w:next w:val="Normal"/>
    <w:link w:val="QuoteChar"/>
    <w:uiPriority w:val="29"/>
    <w:rsid w:val="006C533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5333"/>
    <w:rPr>
      <w:rFonts w:ascii="Lato" w:hAnsi="Lato" w:cs="Graphik Arabic Regular"/>
      <w:b w:val="0"/>
      <w:bCs w:val="0"/>
      <w:i/>
      <w:iCs/>
      <w:snapToGrid/>
      <w:color w:val="404040" w:themeColor="text1" w:themeTint="BF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paragraph" w:styleId="ListParagraph">
    <w:name w:val="List Paragraph"/>
    <w:basedOn w:val="Normal"/>
    <w:uiPriority w:val="34"/>
    <w:qFormat/>
    <w:rsid w:val="006C5333"/>
    <w:pPr>
      <w:ind w:left="720"/>
      <w:contextualSpacing/>
    </w:pPr>
  </w:style>
  <w:style w:type="character" w:styleId="IntenseEmphasis">
    <w:name w:val="Intense Emphasis"/>
    <w:aliases w:val="Emphasis Note"/>
    <w:uiPriority w:val="21"/>
    <w:qFormat/>
    <w:rsid w:val="001811AA"/>
    <w:rPr>
      <w:b/>
      <w:bCs/>
      <w:i/>
      <w:iCs/>
      <w:color w:val="F87C56" w:themeColor="accent3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rsid w:val="006C5333"/>
    <w:pPr>
      <w:pBdr>
        <w:top w:val="single" w:sz="4" w:space="10" w:color="002F54" w:themeColor="accent1" w:themeShade="BF"/>
        <w:bottom w:val="single" w:sz="4" w:space="10" w:color="002F54" w:themeColor="accent1" w:themeShade="BF"/>
      </w:pBdr>
      <w:spacing w:before="360" w:after="360"/>
      <w:ind w:left="864" w:right="864"/>
      <w:jc w:val="center"/>
    </w:pPr>
    <w:rPr>
      <w:i/>
      <w:iCs/>
      <w:color w:val="002F54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5333"/>
    <w:rPr>
      <w:rFonts w:ascii="Lato" w:hAnsi="Lato" w:cs="Graphik Arabic Regular"/>
      <w:b w:val="0"/>
      <w:bCs w:val="0"/>
      <w:i/>
      <w:iCs/>
      <w:snapToGrid/>
      <w:color w:val="002F54" w:themeColor="accent1" w:themeShade="BF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character" w:styleId="IntenseReference">
    <w:name w:val="Intense Reference"/>
    <w:uiPriority w:val="32"/>
    <w:rsid w:val="006C5333"/>
    <w:rPr>
      <w:b/>
      <w:bCs/>
      <w:smallCaps/>
      <w:color w:val="002F54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811AA"/>
    <w:pPr>
      <w:spacing w:after="200"/>
    </w:pPr>
    <w:rPr>
      <w:i/>
      <w:iCs/>
      <w:color w:val="ACACAC" w:themeColor="text2"/>
      <w:sz w:val="18"/>
      <w:szCs w:val="18"/>
    </w:rPr>
  </w:style>
  <w:style w:type="character" w:styleId="Strong">
    <w:name w:val="Strong"/>
    <w:uiPriority w:val="22"/>
    <w:rsid w:val="006C5333"/>
    <w:rPr>
      <w:b/>
      <w:bCs/>
    </w:rPr>
  </w:style>
  <w:style w:type="character" w:styleId="Emphasis">
    <w:name w:val="Emphasis"/>
    <w:uiPriority w:val="20"/>
    <w:qFormat/>
    <w:rsid w:val="001811AA"/>
    <w:rPr>
      <w:i/>
      <w:iCs/>
    </w:rPr>
  </w:style>
  <w:style w:type="paragraph" w:styleId="NoSpacing">
    <w:name w:val="No Spacing"/>
    <w:basedOn w:val="Normal"/>
    <w:link w:val="NoSpacingChar"/>
    <w:uiPriority w:val="1"/>
    <w:rsid w:val="00E95A4C"/>
    <w:rPr>
      <w:rFonts w:cs="Open Sans"/>
      <w:color w:val="000000"/>
      <w:shd w:val="clear" w:color="auto" w:fill="FFFFFF"/>
    </w:rPr>
  </w:style>
  <w:style w:type="character" w:styleId="SubtleEmphasis">
    <w:name w:val="Subtle Emphasis"/>
    <w:uiPriority w:val="19"/>
    <w:rsid w:val="006C5333"/>
    <w:rPr>
      <w:i/>
      <w:iCs/>
      <w:color w:val="404040" w:themeColor="text1" w:themeTint="BF"/>
    </w:rPr>
  </w:style>
  <w:style w:type="character" w:styleId="SubtleReference">
    <w:name w:val="Subtle Reference"/>
    <w:uiPriority w:val="31"/>
    <w:rsid w:val="006C5333"/>
    <w:rPr>
      <w:smallCaps/>
      <w:color w:val="5A5A5A" w:themeColor="text1" w:themeTint="A5"/>
    </w:rPr>
  </w:style>
  <w:style w:type="character" w:styleId="BookTitle">
    <w:name w:val="Book Title"/>
    <w:uiPriority w:val="33"/>
    <w:rsid w:val="006C5333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811AA"/>
    <w:pPr>
      <w:spacing w:before="240"/>
      <w:outlineLvl w:val="9"/>
    </w:pPr>
    <w:rPr>
      <w:sz w:val="32"/>
      <w:szCs w:val="32"/>
    </w:rPr>
  </w:style>
  <w:style w:type="character" w:customStyle="1" w:styleId="NoSpacingChar">
    <w:name w:val="No Spacing Char"/>
    <w:basedOn w:val="DefaultParagraphFont"/>
    <w:link w:val="NoSpacing"/>
    <w:uiPriority w:val="1"/>
    <w:rsid w:val="00E95A4C"/>
    <w:rPr>
      <w:rFonts w:ascii="Lato" w:hAnsi="Lato" w:cs="Open Sans"/>
      <w:b w:val="0"/>
      <w:bCs w:val="0"/>
      <w:i w:val="0"/>
      <w:iCs w:val="0"/>
      <w:snapToGrid/>
      <w:color w:val="000000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paragraph" w:styleId="BodyText">
    <w:name w:val="Body Text"/>
    <w:basedOn w:val="Normal"/>
    <w:link w:val="BodyTextChar"/>
    <w:uiPriority w:val="99"/>
    <w:unhideWhenUsed/>
    <w:qFormat/>
    <w:rsid w:val="001811AA"/>
  </w:style>
  <w:style w:type="character" w:customStyle="1" w:styleId="BodyTextChar">
    <w:name w:val="Body Text Char"/>
    <w:basedOn w:val="DefaultParagraphFont"/>
    <w:link w:val="BodyText"/>
    <w:uiPriority w:val="99"/>
    <w:rsid w:val="001811AA"/>
    <w:rPr>
      <w:rFonts w:ascii="Lato" w:hAnsi="Lato"/>
      <w:color w:val="000000" w:themeColor="text1"/>
      <w:lang w:val="en-US"/>
    </w:rPr>
  </w:style>
  <w:style w:type="paragraph" w:styleId="TOC1">
    <w:name w:val="toc 1"/>
    <w:aliases w:val="Heading1,T2"/>
    <w:basedOn w:val="Normal"/>
    <w:next w:val="Normal"/>
    <w:autoRedefine/>
    <w:uiPriority w:val="39"/>
    <w:unhideWhenUsed/>
    <w:rsid w:val="00E80F2A"/>
    <w:pPr>
      <w:shd w:val="clear" w:color="auto" w:fill="004071" w:themeFill="accent1"/>
      <w:spacing w:before="120" w:after="120" w:line="276" w:lineRule="auto"/>
    </w:pPr>
    <w:rPr>
      <w:b/>
      <w:bCs/>
      <w:color w:val="FFFFFF" w:themeColor="background1"/>
      <w:sz w:val="36"/>
      <w:szCs w:val="32"/>
    </w:rPr>
  </w:style>
  <w:style w:type="paragraph" w:styleId="TOC2">
    <w:name w:val="toc 2"/>
    <w:basedOn w:val="TOC1"/>
    <w:next w:val="Normal"/>
    <w:autoRedefine/>
    <w:uiPriority w:val="39"/>
    <w:unhideWhenUsed/>
    <w:rsid w:val="00E80F2A"/>
  </w:style>
  <w:style w:type="paragraph" w:customStyle="1" w:styleId="H1">
    <w:name w:val="H1"/>
    <w:basedOn w:val="Heading1"/>
    <w:next w:val="Normal"/>
    <w:qFormat/>
    <w:rsid w:val="001811AA"/>
    <w:pPr>
      <w:shd w:val="clear" w:color="auto" w:fill="004071" w:themeFill="accent1"/>
    </w:pPr>
    <w:rPr>
      <w:color w:val="FFFFFF" w:themeColor="background1"/>
    </w:rPr>
  </w:style>
  <w:style w:type="paragraph" w:customStyle="1" w:styleId="H2">
    <w:name w:val="H2"/>
    <w:basedOn w:val="Heading2"/>
    <w:qFormat/>
    <w:rsid w:val="001811AA"/>
    <w:pPr>
      <w:shd w:val="clear" w:color="auto" w:fill="004071" w:themeFill="accent1"/>
    </w:pPr>
    <w:rPr>
      <w:color w:val="FFFFFF" w:themeColor="background1"/>
    </w:rPr>
  </w:style>
  <w:style w:type="paragraph" w:customStyle="1" w:styleId="H3">
    <w:name w:val="H3"/>
    <w:basedOn w:val="Heading3"/>
    <w:qFormat/>
    <w:rsid w:val="001811AA"/>
    <w:pPr>
      <w:shd w:val="clear" w:color="auto" w:fill="004071" w:themeFill="accent1"/>
    </w:pPr>
    <w:rPr>
      <w:color w:val="FFFFFF" w:themeColor="background1"/>
    </w:rPr>
  </w:style>
  <w:style w:type="paragraph" w:customStyle="1" w:styleId="CalloutNoteHeading">
    <w:name w:val="CalloutNote Heading"/>
    <w:basedOn w:val="Normal"/>
    <w:qFormat/>
    <w:rsid w:val="001811AA"/>
    <w:rPr>
      <w:b/>
      <w:bCs/>
      <w:i/>
      <w:iCs/>
      <w:color w:val="FFFFFF" w:themeColor="background1"/>
    </w:rPr>
  </w:style>
  <w:style w:type="paragraph" w:customStyle="1" w:styleId="CalloutNoteBody">
    <w:name w:val="Callout Note Body"/>
    <w:basedOn w:val="BodyText"/>
    <w:qFormat/>
    <w:rsid w:val="001811AA"/>
    <w:rPr>
      <w:color w:val="FFFFFF" w:themeColor="background1"/>
      <w:sz w:val="21"/>
      <w:szCs w:val="21"/>
    </w:rPr>
  </w:style>
  <w:style w:type="table" w:styleId="TableGrid">
    <w:name w:val="Table Grid"/>
    <w:basedOn w:val="TableNormal"/>
    <w:uiPriority w:val="39"/>
    <w:rsid w:val="006A1C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Body">
    <w:name w:val="Table Body"/>
    <w:basedOn w:val="NoSpacing"/>
    <w:qFormat/>
    <w:rsid w:val="001811AA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7D29"/>
    <w:rPr>
      <w:rFonts w:ascii="Lato" w:hAnsi="Lato" w:cs="Graphik Arabic Regular"/>
      <w:b w:val="0"/>
      <w:bCs w:val="0"/>
      <w:i w:val="0"/>
      <w:iCs w:val="0"/>
      <w:snapToGrid/>
      <w:color w:val="58C4C7" w:themeColor="hyperlink"/>
      <w:spacing w:val="0"/>
      <w:w w:val="100"/>
      <w:kern w:val="10"/>
      <w:position w:val="0"/>
      <w:sz w:val="24"/>
      <w:szCs w:val="24"/>
      <w:u w:val="single"/>
      <w14:ligatures w14:val="standardContextual"/>
      <w14:numForm w14:val="default"/>
      <w14:numSpacing w14:val="default"/>
      <w14:stylisticSets/>
      <w14:cntxtAlts/>
    </w:rPr>
  </w:style>
  <w:style w:type="character" w:styleId="UnresolvedMention">
    <w:name w:val="Unresolved Mention"/>
    <w:basedOn w:val="DefaultParagraphFont"/>
    <w:uiPriority w:val="99"/>
    <w:semiHidden/>
    <w:unhideWhenUsed/>
    <w:rsid w:val="00237D29"/>
    <w:rPr>
      <w:rFonts w:ascii="Lato" w:hAnsi="Lato" w:cs="Graphik Arabic Regular"/>
      <w:b w:val="0"/>
      <w:bCs w:val="0"/>
      <w:i w:val="0"/>
      <w:iCs w:val="0"/>
      <w:snapToGrid/>
      <w:color w:val="605E5C"/>
      <w:spacing w:val="0"/>
      <w:w w:val="100"/>
      <w:kern w:val="10"/>
      <w:position w:val="0"/>
      <w:sz w:val="24"/>
      <w:szCs w:val="24"/>
      <w:shd w:val="clear" w:color="auto" w:fill="E1DFDD"/>
      <w14:ligatures w14:val="standardContextual"/>
      <w14:numForm w14:val="default"/>
      <w14:numSpacing w14:val="default"/>
      <w14:stylisticSets/>
      <w14:cntxtAlts/>
    </w:rPr>
  </w:style>
  <w:style w:type="character" w:styleId="FollowedHyperlink">
    <w:name w:val="FollowedHyperlink"/>
    <w:basedOn w:val="DefaultParagraphFont"/>
    <w:uiPriority w:val="99"/>
    <w:semiHidden/>
    <w:unhideWhenUsed/>
    <w:rsid w:val="00237D29"/>
    <w:rPr>
      <w:rFonts w:ascii="Lato" w:hAnsi="Lato" w:cs="Graphik Arabic Regular"/>
      <w:b w:val="0"/>
      <w:bCs w:val="0"/>
      <w:i w:val="0"/>
      <w:iCs w:val="0"/>
      <w:snapToGrid/>
      <w:color w:val="F77B56" w:themeColor="followedHyperlink"/>
      <w:spacing w:val="0"/>
      <w:w w:val="100"/>
      <w:kern w:val="10"/>
      <w:position w:val="0"/>
      <w:sz w:val="24"/>
      <w:szCs w:val="24"/>
      <w:u w:val="single"/>
      <w14:ligatures w14:val="standardContextual"/>
      <w14:numForm w14:val="default"/>
      <w14:numSpacing w14:val="default"/>
      <w14:stylisticSets/>
      <w14:cntxtAlts/>
    </w:rPr>
  </w:style>
  <w:style w:type="paragraph" w:customStyle="1" w:styleId="PhotoCaption">
    <w:name w:val="Photo Caption"/>
    <w:basedOn w:val="NoSpacing"/>
    <w:qFormat/>
    <w:rsid w:val="001811AA"/>
    <w:rPr>
      <w:color w:val="000000" w:themeColor="text1"/>
      <w:sz w:val="16"/>
      <w:szCs w:val="16"/>
    </w:rPr>
  </w:style>
  <w:style w:type="paragraph" w:customStyle="1" w:styleId="SmallNotes">
    <w:name w:val="Small Notes"/>
    <w:basedOn w:val="BodyText"/>
    <w:qFormat/>
    <w:rsid w:val="001811AA"/>
    <w:rPr>
      <w:i/>
      <w:iCs/>
      <w:color w:val="F87C56" w:themeColor="accent3"/>
      <w:sz w:val="13"/>
      <w:szCs w:val="13"/>
      <w:u w:val="single"/>
    </w:rPr>
  </w:style>
  <w:style w:type="paragraph" w:customStyle="1" w:styleId="ArTitle">
    <w:name w:val="Ar Title"/>
    <w:basedOn w:val="Title"/>
    <w:qFormat/>
    <w:rsid w:val="00F4242B"/>
    <w:pPr>
      <w:bidi/>
    </w:pPr>
    <w:rPr>
      <w:rFonts w:ascii="Graphik Arabic Semibold" w:hAnsi="Graphik Arabic Semibold" w:cs="Graphik Arabic Semibold"/>
      <w:b w:val="0"/>
    </w:rPr>
  </w:style>
  <w:style w:type="paragraph" w:customStyle="1" w:styleId="ArSubtitle">
    <w:name w:val="Ar Subtitle"/>
    <w:basedOn w:val="Subtitle"/>
    <w:qFormat/>
    <w:rsid w:val="00F4242B"/>
    <w:rPr>
      <w:rFonts w:ascii="Graphik Arabic Semibold" w:hAnsi="Graphik Arabic Semibold" w:cs="Graphik Arabic Semibold"/>
    </w:rPr>
  </w:style>
  <w:style w:type="paragraph" w:customStyle="1" w:styleId="ArH1T1">
    <w:name w:val="Ar H1 T1"/>
    <w:basedOn w:val="Heading1"/>
    <w:qFormat/>
    <w:rsid w:val="001811AA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H2T1">
    <w:name w:val="Ar H2 T1"/>
    <w:basedOn w:val="Heading2"/>
    <w:qFormat/>
    <w:rsid w:val="008A15F0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H3T1">
    <w:name w:val="Ar H3 T1"/>
    <w:basedOn w:val="Heading3"/>
    <w:qFormat/>
    <w:rsid w:val="008A15F0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EmphasizeNote">
    <w:name w:val="Ar Emphasize Note"/>
    <w:basedOn w:val="Normal"/>
    <w:qFormat/>
    <w:rsid w:val="001811AA"/>
    <w:pPr>
      <w:bidi/>
    </w:pPr>
    <w:rPr>
      <w:rFonts w:ascii="Graphik Arabic Regular" w:hAnsi="Graphik Arabic Regular" w:cs="Graphik Arabic Regular"/>
      <w:color w:val="F87C56" w:themeColor="accent3"/>
    </w:rPr>
  </w:style>
  <w:style w:type="paragraph" w:customStyle="1" w:styleId="ArH1T2">
    <w:name w:val="Ar H1 T2"/>
    <w:basedOn w:val="H1"/>
    <w:qFormat/>
    <w:rsid w:val="001811AA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H2T2">
    <w:name w:val="Ar H2 T2"/>
    <w:basedOn w:val="Heading2"/>
    <w:qFormat/>
    <w:rsid w:val="001811AA"/>
    <w:pPr>
      <w:shd w:val="clear" w:color="auto" w:fill="004071" w:themeFill="accent1"/>
      <w:bidi/>
    </w:pPr>
    <w:rPr>
      <w:rFonts w:ascii="Graphik Arabic Semibold" w:hAnsi="Graphik Arabic Semibold" w:cs="Graphik Arabic Semibold"/>
      <w:b w:val="0"/>
      <w:bCs w:val="0"/>
      <w:color w:val="FFFFFF" w:themeColor="background1"/>
    </w:rPr>
  </w:style>
  <w:style w:type="paragraph" w:customStyle="1" w:styleId="ArH3T3">
    <w:name w:val="Ar H3 T3"/>
    <w:basedOn w:val="Heading3"/>
    <w:qFormat/>
    <w:rsid w:val="001811AA"/>
    <w:pPr>
      <w:shd w:val="clear" w:color="auto" w:fill="004071" w:themeFill="accent1"/>
      <w:bidi/>
    </w:pPr>
    <w:rPr>
      <w:rFonts w:ascii="Graphik Arabic Semibold" w:hAnsi="Graphik Arabic Semibold" w:cs="Graphik Arabic Semibold"/>
      <w:color w:val="FFFFFF" w:themeColor="background1"/>
    </w:rPr>
  </w:style>
  <w:style w:type="paragraph" w:customStyle="1" w:styleId="ArBodyText">
    <w:name w:val="Ar Body Text"/>
    <w:basedOn w:val="BodyText"/>
    <w:qFormat/>
    <w:rsid w:val="00F4242B"/>
    <w:pPr>
      <w:bidi/>
    </w:pPr>
    <w:rPr>
      <w:rFonts w:asciiTheme="minorBidi" w:hAnsiTheme="minorBidi"/>
    </w:rPr>
  </w:style>
  <w:style w:type="paragraph" w:customStyle="1" w:styleId="DarkNoteBody">
    <w:name w:val="Dark Note Body"/>
    <w:basedOn w:val="BodyText"/>
    <w:qFormat/>
    <w:rsid w:val="001811AA"/>
    <w:rPr>
      <w:color w:val="FFFFFF" w:themeColor="background1"/>
      <w:sz w:val="21"/>
      <w:szCs w:val="21"/>
    </w:rPr>
  </w:style>
  <w:style w:type="paragraph" w:customStyle="1" w:styleId="DarkNoteHeading">
    <w:name w:val="Dark Note Heading"/>
    <w:basedOn w:val="Normal"/>
    <w:qFormat/>
    <w:rsid w:val="001811AA"/>
    <w:rPr>
      <w:b/>
      <w:bCs/>
      <w:i/>
      <w:iCs/>
      <w:color w:val="FFFFFF" w:themeColor="background1"/>
    </w:rPr>
  </w:style>
  <w:style w:type="paragraph" w:customStyle="1" w:styleId="ArDarkNoteHeading">
    <w:name w:val="Ar Dark Note Heading"/>
    <w:basedOn w:val="Normal"/>
    <w:qFormat/>
    <w:rsid w:val="001811AA"/>
    <w:pPr>
      <w:bidi/>
    </w:pPr>
    <w:rPr>
      <w:rFonts w:ascii="Graphik Arabic Semibold" w:hAnsi="Graphik Arabic Semibold" w:cs="Graphik Arabic Semibold"/>
      <w:b/>
      <w:bCs/>
      <w:color w:val="FFFFFF" w:themeColor="background1"/>
    </w:rPr>
  </w:style>
  <w:style w:type="paragraph" w:customStyle="1" w:styleId="ArDarkNoteBody">
    <w:name w:val="Ar Dark Note Body"/>
    <w:basedOn w:val="BodyText"/>
    <w:qFormat/>
    <w:rsid w:val="00F4242B"/>
    <w:pPr>
      <w:bidi/>
    </w:pPr>
    <w:rPr>
      <w:rFonts w:ascii="Graphik Arabic Regular" w:hAnsi="Graphik Arabic Regular" w:cs="Graphik Arabic Regular"/>
      <w:color w:val="FFFFFF" w:themeColor="background1"/>
      <w:sz w:val="22"/>
      <w:szCs w:val="22"/>
    </w:rPr>
  </w:style>
  <w:style w:type="paragraph" w:customStyle="1" w:styleId="ArNoteHeading">
    <w:name w:val="Ar Note Heading"/>
    <w:basedOn w:val="Normal"/>
    <w:qFormat/>
    <w:rsid w:val="001811AA"/>
    <w:pPr>
      <w:bidi/>
    </w:pPr>
    <w:rPr>
      <w:rFonts w:ascii="Graphik Arabic Semibold" w:hAnsi="Graphik Arabic Semibold" w:cs="Graphik Arabic Semibold"/>
      <w:b/>
      <w:bCs/>
      <w:color w:val="004071" w:themeColor="accent1"/>
    </w:rPr>
  </w:style>
  <w:style w:type="paragraph" w:customStyle="1" w:styleId="ArNoteBody">
    <w:name w:val="Ar Note Body"/>
    <w:basedOn w:val="BodyText"/>
    <w:qFormat/>
    <w:rsid w:val="00F4242B"/>
    <w:pPr>
      <w:bidi/>
    </w:pPr>
    <w:rPr>
      <w:rFonts w:ascii="Graphik Arabic Regular" w:hAnsi="Graphik Arabic Regular" w:cs="Graphik Arabic Regular"/>
      <w:sz w:val="22"/>
      <w:szCs w:val="22"/>
    </w:rPr>
  </w:style>
  <w:style w:type="paragraph" w:customStyle="1" w:styleId="ArTableH1">
    <w:name w:val="Ar Table H1"/>
    <w:basedOn w:val="ArH1T1"/>
    <w:qFormat/>
    <w:rsid w:val="001811AA"/>
    <w:rPr>
      <w:rFonts w:ascii="Graphik Arabic Medium" w:hAnsi="Graphik Arabic Medium" w:cs="Graphik Arabic Medium"/>
      <w:color w:val="FFFFFF" w:themeColor="background1"/>
      <w:sz w:val="24"/>
      <w:szCs w:val="24"/>
    </w:rPr>
  </w:style>
  <w:style w:type="paragraph" w:customStyle="1" w:styleId="ArTableBody">
    <w:name w:val="Ar Table Body"/>
    <w:basedOn w:val="BodyText"/>
    <w:qFormat/>
    <w:rsid w:val="001811AA"/>
    <w:pPr>
      <w:bidi/>
      <w:spacing w:line="276" w:lineRule="auto"/>
    </w:pPr>
    <w:rPr>
      <w:rFonts w:ascii="Graphik Arabic Regular" w:hAnsi="Graphik Arabic Regular" w:cs="Graphik Arabic Regular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541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124"/>
    <w:rPr>
      <w:rFonts w:ascii="Lato" w:hAnsi="Lato" w:cs="Graphik Arabic Regular"/>
      <w:b w:val="0"/>
      <w:bCs w:val="0"/>
      <w:i w:val="0"/>
      <w:iCs w:val="0"/>
      <w:snapToGrid/>
      <w:color w:val="000000" w:themeColor="text1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character" w:styleId="PageNumber">
    <w:name w:val="page number"/>
    <w:basedOn w:val="DefaultParagraphFont"/>
    <w:uiPriority w:val="99"/>
    <w:semiHidden/>
    <w:unhideWhenUsed/>
    <w:rsid w:val="00D54124"/>
    <w:rPr>
      <w:rFonts w:ascii="Lato" w:hAnsi="Lato" w:cs="Graphik Arabic Regular"/>
      <w:b w:val="0"/>
      <w:bCs w:val="0"/>
      <w:i w:val="0"/>
      <w:iCs w:val="0"/>
      <w:snapToGrid/>
      <w:color w:val="000000" w:themeColor="text1"/>
      <w:spacing w:val="0"/>
      <w:w w:val="100"/>
      <w:kern w:val="10"/>
      <w:position w:val="0"/>
      <w:sz w:val="24"/>
      <w:szCs w:val="24"/>
      <w14:ligatures w14:val="standardContextual"/>
      <w14:numForm w14:val="default"/>
      <w14:numSpacing w14:val="default"/>
      <w14:stylisticSets/>
      <w14:cntxtAlts/>
    </w:rPr>
  </w:style>
  <w:style w:type="paragraph" w:styleId="Header">
    <w:name w:val="header"/>
    <w:basedOn w:val="Normal"/>
    <w:link w:val="HeaderChar"/>
    <w:uiPriority w:val="99"/>
    <w:unhideWhenUsed/>
    <w:rsid w:val="00E830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3068"/>
    <w:rPr>
      <w:rFonts w:ascii="Lato" w:hAnsi="Lato" w:cs="Graphik Arabic Regular"/>
      <w:b w:val="0"/>
      <w:bCs w:val="0"/>
      <w:i w:val="0"/>
      <w:iCs w:val="0"/>
      <w:snapToGrid/>
      <w:color w:val="000000" w:themeColor="text1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numbering" w:customStyle="1" w:styleId="CurrentList1">
    <w:name w:val="Current List1"/>
    <w:uiPriority w:val="99"/>
    <w:rsid w:val="002B68A4"/>
    <w:pPr>
      <w:numPr>
        <w:numId w:val="1"/>
      </w:numPr>
    </w:pPr>
  </w:style>
  <w:style w:type="numbering" w:customStyle="1" w:styleId="SRDListStyle">
    <w:name w:val="SRD List Style"/>
    <w:uiPriority w:val="99"/>
    <w:rsid w:val="007F03DF"/>
    <w:pPr>
      <w:numPr>
        <w:numId w:val="2"/>
      </w:numPr>
    </w:pPr>
  </w:style>
  <w:style w:type="numbering" w:customStyle="1" w:styleId="SRDHeadingNumberingList">
    <w:name w:val="SRD Heading Numbering List"/>
    <w:uiPriority w:val="99"/>
    <w:rsid w:val="00746981"/>
    <w:pPr>
      <w:numPr>
        <w:numId w:val="3"/>
      </w:numPr>
    </w:pPr>
  </w:style>
  <w:style w:type="paragraph" w:customStyle="1" w:styleId="ArList">
    <w:name w:val="Ar List"/>
    <w:basedOn w:val="ArBodyText"/>
    <w:next w:val="ArBodyText"/>
    <w:qFormat/>
    <w:rsid w:val="001811AA"/>
    <w:pPr>
      <w:numPr>
        <w:numId w:val="9"/>
      </w:numPr>
    </w:pPr>
    <w:rPr>
      <w:sz w:val="20"/>
      <w:szCs w:val="20"/>
    </w:rPr>
  </w:style>
  <w:style w:type="numbering" w:customStyle="1" w:styleId="EnListStyle">
    <w:name w:val="En List Style"/>
    <w:uiPriority w:val="99"/>
    <w:rsid w:val="007D058F"/>
    <w:pPr>
      <w:numPr>
        <w:numId w:val="7"/>
      </w:numPr>
    </w:pPr>
  </w:style>
  <w:style w:type="paragraph" w:styleId="ListNumber">
    <w:name w:val="List Number"/>
    <w:aliases w:val="Ar List Number"/>
    <w:basedOn w:val="ArH1T1"/>
    <w:uiPriority w:val="99"/>
    <w:unhideWhenUsed/>
    <w:qFormat/>
    <w:rsid w:val="008A15F0"/>
    <w:pPr>
      <w:numPr>
        <w:numId w:val="4"/>
      </w:numPr>
    </w:pPr>
  </w:style>
  <w:style w:type="paragraph" w:styleId="ListNumber2">
    <w:name w:val="List Number 2"/>
    <w:aliases w:val="Ar List Number 2"/>
    <w:basedOn w:val="ArH2T1"/>
    <w:uiPriority w:val="99"/>
    <w:unhideWhenUsed/>
    <w:qFormat/>
    <w:rsid w:val="003E57F7"/>
    <w:pPr>
      <w:numPr>
        <w:ilvl w:val="1"/>
        <w:numId w:val="5"/>
      </w:numPr>
    </w:pPr>
  </w:style>
  <w:style w:type="paragraph" w:styleId="ListNumber3">
    <w:name w:val="List Number 3"/>
    <w:aliases w:val="AR List Number 3"/>
    <w:basedOn w:val="ArH3T1"/>
    <w:uiPriority w:val="99"/>
    <w:unhideWhenUsed/>
    <w:qFormat/>
    <w:rsid w:val="008A15F0"/>
    <w:pPr>
      <w:numPr>
        <w:ilvl w:val="2"/>
        <w:numId w:val="6"/>
      </w:numPr>
    </w:pPr>
  </w:style>
  <w:style w:type="paragraph" w:styleId="List">
    <w:name w:val="List"/>
    <w:aliases w:val="En List"/>
    <w:basedOn w:val="Heading1"/>
    <w:uiPriority w:val="99"/>
    <w:unhideWhenUsed/>
    <w:qFormat/>
    <w:rsid w:val="001811AA"/>
    <w:pPr>
      <w:numPr>
        <w:numId w:val="8"/>
      </w:numPr>
    </w:pPr>
  </w:style>
  <w:style w:type="paragraph" w:styleId="List2">
    <w:name w:val="List 2"/>
    <w:aliases w:val="En List 2"/>
    <w:basedOn w:val="Heading2"/>
    <w:uiPriority w:val="99"/>
    <w:unhideWhenUsed/>
    <w:qFormat/>
    <w:rsid w:val="001811AA"/>
    <w:pPr>
      <w:numPr>
        <w:ilvl w:val="1"/>
        <w:numId w:val="8"/>
      </w:numPr>
    </w:pPr>
  </w:style>
  <w:style w:type="paragraph" w:styleId="List3">
    <w:name w:val="List 3"/>
    <w:aliases w:val="En List 3"/>
    <w:basedOn w:val="Heading2"/>
    <w:uiPriority w:val="99"/>
    <w:unhideWhenUsed/>
    <w:qFormat/>
    <w:rsid w:val="001811AA"/>
    <w:pPr>
      <w:numPr>
        <w:ilvl w:val="2"/>
        <w:numId w:val="8"/>
      </w:numPr>
    </w:pPr>
    <w:rPr>
      <w:sz w:val="28"/>
      <w:szCs w:val="28"/>
    </w:rPr>
  </w:style>
  <w:style w:type="paragraph" w:customStyle="1" w:styleId="EnBodyText">
    <w:name w:val="En Body Text"/>
    <w:basedOn w:val="BodyText"/>
    <w:qFormat/>
    <w:rsid w:val="001811AA"/>
  </w:style>
  <w:style w:type="paragraph" w:customStyle="1" w:styleId="EnDarkBodyNormal">
    <w:name w:val="En Dark Body Normal"/>
    <w:basedOn w:val="Normal"/>
    <w:qFormat/>
    <w:rsid w:val="001811AA"/>
    <w:rPr>
      <w:color w:val="FFFFFF" w:themeColor="background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RD%20Dropbox\Turkey%20Multimedia\01ACTIVITIES%20ARCHIVE\Basic%20Designs\000_2024\02_Visual%20ID\Papers\SRD%20Word.dotx" TargetMode="External"/></Relationships>
</file>

<file path=word/theme/theme1.xml><?xml version="1.0" encoding="utf-8"?>
<a:theme xmlns:a="http://schemas.openxmlformats.org/drawingml/2006/main" name="SRD Office Theme">
  <a:themeElements>
    <a:clrScheme name="SRD Blue Colors">
      <a:dk1>
        <a:srgbClr val="000000"/>
      </a:dk1>
      <a:lt1>
        <a:srgbClr val="FFFFFF"/>
      </a:lt1>
      <a:dk2>
        <a:srgbClr val="ACACAC"/>
      </a:dk2>
      <a:lt2>
        <a:srgbClr val="E7E6E6"/>
      </a:lt2>
      <a:accent1>
        <a:srgbClr val="004071"/>
      </a:accent1>
      <a:accent2>
        <a:srgbClr val="086986"/>
      </a:accent2>
      <a:accent3>
        <a:srgbClr val="F87C56"/>
      </a:accent3>
      <a:accent4>
        <a:srgbClr val="D9E9F7"/>
      </a:accent4>
      <a:accent5>
        <a:srgbClr val="58C4C7"/>
      </a:accent5>
      <a:accent6>
        <a:srgbClr val="002849"/>
      </a:accent6>
      <a:hlink>
        <a:srgbClr val="58C4C7"/>
      </a:hlink>
      <a:folHlink>
        <a:srgbClr val="F77B56"/>
      </a:folHlink>
    </a:clrScheme>
    <a:fontScheme name="SRD New Fonts">
      <a:majorFont>
        <a:latin typeface="Lato Medium"/>
        <a:ea typeface=""/>
        <a:cs typeface="Graphik Arabic Medium"/>
      </a:majorFont>
      <a:minorFont>
        <a:latin typeface="Lato"/>
        <a:ea typeface=""/>
        <a:cs typeface="Graphik Arabic Regula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3D031E-4389-674A-89D0-F822226BAF5F}">
  <we:reference id="wa200005826" version="1.1.1.0" store="en-US" storeType="OMEX"/>
  <we:alternateReferences>
    <we:reference id="wa200005826" version="1.1.1.0" store="wa200005826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52A4B60-810E-4534-9ECE-3D41A2BD0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SRD Word</Template>
  <TotalTime>193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Morjan</dc:creator>
  <cp:keywords/>
  <dc:description/>
  <cp:lastModifiedBy>AMR Alhakimi</cp:lastModifiedBy>
  <cp:revision>36</cp:revision>
  <cp:lastPrinted>2025-02-10T08:26:00Z</cp:lastPrinted>
  <dcterms:created xsi:type="dcterms:W3CDTF">2024-05-02T08:33:00Z</dcterms:created>
  <dcterms:modified xsi:type="dcterms:W3CDTF">2026-05-07T08:25:00Z</dcterms:modified>
</cp:coreProperties>
</file>