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56C7C" w14:textId="77777777" w:rsidR="00FA440C" w:rsidRPr="00FA440C" w:rsidRDefault="00FA440C" w:rsidP="00FA440C">
      <w:pPr>
        <w:pStyle w:val="ArTitle"/>
        <w:spacing w:line="360" w:lineRule="auto"/>
        <w:rPr>
          <w:sz w:val="32"/>
          <w:szCs w:val="36"/>
          <w:rtl/>
        </w:rPr>
      </w:pPr>
      <w:r w:rsidRPr="00FA440C">
        <w:rPr>
          <w:rFonts w:hint="cs"/>
          <w:sz w:val="32"/>
          <w:szCs w:val="36"/>
          <w:rtl/>
        </w:rPr>
        <w:t>دفتر الشروط الخاص</w:t>
      </w:r>
    </w:p>
    <w:p w14:paraId="30E6958B" w14:textId="0131830F" w:rsidR="00FA440C" w:rsidRPr="00FE2032" w:rsidRDefault="00FA440C" w:rsidP="00FA440C">
      <w:pPr>
        <w:pStyle w:val="ArSubtitle"/>
        <w:rPr>
          <w:sz w:val="24"/>
          <w:szCs w:val="24"/>
        </w:rPr>
      </w:pPr>
      <w:r w:rsidRPr="00FA440C">
        <w:rPr>
          <w:rFonts w:hint="cs"/>
          <w:sz w:val="24"/>
          <w:szCs w:val="24"/>
          <w:rtl/>
        </w:rPr>
        <w:t xml:space="preserve"> الطلب رقم: </w:t>
      </w:r>
      <w:r w:rsidR="00BC7B0B" w:rsidRPr="00BC7B0B">
        <w:rPr>
          <w:sz w:val="24"/>
          <w:szCs w:val="24"/>
        </w:rPr>
        <w:t>26061705</w:t>
      </w:r>
    </w:p>
    <w:p w14:paraId="1903CBE4" w14:textId="77777777" w:rsidR="00FA440C" w:rsidRPr="00FA440C" w:rsidRDefault="00FA440C" w:rsidP="00FA440C">
      <w:pPr>
        <w:bidi/>
        <w:spacing w:line="360" w:lineRule="auto"/>
        <w:rPr>
          <w:b/>
          <w:bCs/>
          <w:color w:val="F87C56" w:themeColor="accent3"/>
          <w:sz w:val="28"/>
          <w:szCs w:val="28"/>
          <w:rtl/>
        </w:rPr>
      </w:pPr>
      <w:r w:rsidRPr="00FA440C">
        <w:rPr>
          <w:rFonts w:hint="cs"/>
          <w:b/>
          <w:bCs/>
          <w:color w:val="F87C56" w:themeColor="accent3"/>
          <w:sz w:val="28"/>
          <w:szCs w:val="28"/>
          <w:rtl/>
        </w:rPr>
        <w:t>تنويه:</w:t>
      </w:r>
    </w:p>
    <w:p w14:paraId="41B1ADDD" w14:textId="3423BCE6" w:rsidR="00FA440C" w:rsidRPr="00FA440C" w:rsidRDefault="00FA440C" w:rsidP="00FA440C">
      <w:pPr>
        <w:bidi/>
        <w:spacing w:line="360" w:lineRule="auto"/>
        <w:rPr>
          <w:b/>
          <w:bCs/>
        </w:rPr>
      </w:pPr>
      <w:r w:rsidRPr="00FA440C">
        <w:rPr>
          <w:rFonts w:hint="cs"/>
          <w:b/>
          <w:bCs/>
          <w:rtl/>
        </w:rPr>
        <w:t>نرجو قراءة دفتر الشروط حتى النهاية لأنه يحوي كل التفاصيل المتعلقة في العمل والتركيز جيدا</w:t>
      </w:r>
      <w:r w:rsidR="005F791B">
        <w:rPr>
          <w:rFonts w:hint="cs"/>
          <w:b/>
          <w:bCs/>
          <w:rtl/>
        </w:rPr>
        <w:t>ً</w:t>
      </w:r>
      <w:r w:rsidRPr="00FA440C">
        <w:rPr>
          <w:rFonts w:hint="cs"/>
          <w:b/>
          <w:bCs/>
          <w:rtl/>
        </w:rPr>
        <w:t xml:space="preserve"> على العبارات التي أدرج تحتها خط.</w:t>
      </w:r>
    </w:p>
    <w:p w14:paraId="5867CE6D" w14:textId="77777777" w:rsidR="00FA440C" w:rsidRPr="00FA440C" w:rsidRDefault="00FA440C" w:rsidP="00FA440C">
      <w:pPr>
        <w:pStyle w:val="ArH3T1"/>
        <w:rPr>
          <w:sz w:val="32"/>
          <w:szCs w:val="32"/>
          <w:rtl/>
        </w:rPr>
      </w:pPr>
      <w:r w:rsidRPr="00FA440C">
        <w:rPr>
          <w:rFonts w:hint="cs"/>
          <w:rtl/>
        </w:rPr>
        <w:t>مقدمة:</w:t>
      </w:r>
    </w:p>
    <w:p w14:paraId="2023EDC8" w14:textId="50C70C15" w:rsidR="004450BA" w:rsidRPr="00B929D8" w:rsidRDefault="00C40B0F" w:rsidP="00B929D8">
      <w:pPr>
        <w:bidi/>
        <w:jc w:val="left"/>
        <w:rPr>
          <w:rFonts w:cs="Graphik Arabic Regular"/>
          <w:rtl/>
        </w:rPr>
      </w:pPr>
      <w:r w:rsidRPr="008D468B">
        <w:rPr>
          <w:rFonts w:hint="cs"/>
          <w:rtl/>
        </w:rPr>
        <w:t xml:space="preserve">ترغب منظمة سوريا للإغاثة والتنمية باستدراج عروض أسعار </w:t>
      </w:r>
      <w:r w:rsidR="00BC7B0B">
        <w:rPr>
          <w:rFonts w:hint="cs"/>
          <w:rtl/>
        </w:rPr>
        <w:t>بظروف مغلقة لتوريد سلة الكرامة</w:t>
      </w:r>
      <w:r w:rsidR="00421890">
        <w:rPr>
          <w:rFonts w:cs="Graphik Arabic Regular" w:hint="cs"/>
          <w:rtl/>
        </w:rPr>
        <w:t xml:space="preserve"> </w:t>
      </w:r>
      <w:r w:rsidRPr="008D468B">
        <w:rPr>
          <w:rFonts w:hint="cs"/>
          <w:rtl/>
        </w:rPr>
        <w:t xml:space="preserve">ضمن أحد </w:t>
      </w:r>
      <w:r w:rsidRPr="005C20C3">
        <w:rPr>
          <w:rFonts w:hint="cs"/>
          <w:rtl/>
        </w:rPr>
        <w:t>مشاريع المنظمة في</w:t>
      </w:r>
      <w:r>
        <w:rPr>
          <w:rFonts w:hint="cs"/>
          <w:rtl/>
        </w:rPr>
        <w:t xml:space="preserve"> منطقة</w:t>
      </w:r>
      <w:r w:rsidRPr="005C20C3">
        <w:rPr>
          <w:rFonts w:hint="cs"/>
          <w:rtl/>
        </w:rPr>
        <w:t xml:space="preserve"> </w:t>
      </w:r>
      <w:r w:rsidR="00BC7B0B">
        <w:rPr>
          <w:rFonts w:hint="cs"/>
          <w:rtl/>
        </w:rPr>
        <w:t>دير الزور</w:t>
      </w:r>
      <w:r w:rsidR="00FE2032">
        <w:rPr>
          <w:rFonts w:hint="cs"/>
          <w:rtl/>
        </w:rPr>
        <w:t xml:space="preserve"> </w:t>
      </w:r>
      <w:r w:rsidR="00AE4AB1">
        <w:rPr>
          <w:rFonts w:hint="cs"/>
          <w:rtl/>
        </w:rPr>
        <w:t>.</w:t>
      </w:r>
    </w:p>
    <w:p w14:paraId="1E1E37BF" w14:textId="77777777" w:rsidR="00B929D8" w:rsidRDefault="00B929D8" w:rsidP="00C44A06">
      <w:pPr>
        <w:pStyle w:val="BodyText"/>
        <w:bidi/>
        <w:rPr>
          <w:rFonts w:ascii="Graphik Arabic Semibold" w:hAnsi="Graphik Arabic Semibold" w:cs="Graphik Arabic Semibold"/>
          <w:color w:val="086986" w:themeColor="accent2"/>
          <w:sz w:val="28"/>
          <w:szCs w:val="28"/>
          <w:rtl/>
        </w:rPr>
      </w:pPr>
    </w:p>
    <w:p w14:paraId="4430C093" w14:textId="69F074B8" w:rsidR="00FA440C" w:rsidRDefault="00B929D8" w:rsidP="00FA440C">
      <w:pPr>
        <w:pStyle w:val="ArH3T1"/>
        <w:spacing w:line="360" w:lineRule="auto"/>
        <w:rPr>
          <w:rtl/>
        </w:rPr>
      </w:pPr>
      <w:r>
        <w:rPr>
          <w:rFonts w:hint="cs"/>
          <w:rtl/>
        </w:rPr>
        <w:t>أولاً</w:t>
      </w:r>
      <w:r w:rsidR="00FA440C" w:rsidRPr="00FA440C">
        <w:rPr>
          <w:rFonts w:hint="cs"/>
          <w:rtl/>
        </w:rPr>
        <w:t xml:space="preserve"> - طريقة التقديم: </w:t>
      </w:r>
    </w:p>
    <w:p w14:paraId="0745B106" w14:textId="4F4F8D55" w:rsidR="00CC340D" w:rsidRPr="003807D7" w:rsidRDefault="00713624" w:rsidP="00713624">
      <w:pPr>
        <w:bidi/>
        <w:ind w:left="264"/>
        <w:jc w:val="left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- 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يجب على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المزودين تقديم 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ظرف يحوي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جميع الأوراق المطلوبة في </w:t>
      </w:r>
      <w:r w:rsidR="00B929D8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ملف المعايير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.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 الظروف يجب ان تكون موقعة ومختومة بختم </w:t>
      </w:r>
      <w:r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      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المزود وتوقيعه مع وضع رمز </w:t>
      </w:r>
      <w:r w:rsidR="00421890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الطلب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/>
        </w:rPr>
        <w:t xml:space="preserve"> </w:t>
      </w:r>
      <w:r w:rsidR="00BC7B0B" w:rsidRPr="00BC7B0B">
        <w:t>26061705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</w:rPr>
        <w:t xml:space="preserve">.                                                                                                      </w:t>
      </w:r>
    </w:p>
    <w:p w14:paraId="17A4F3FF" w14:textId="042653D1" w:rsidR="00CC340D" w:rsidRDefault="00713624" w:rsidP="00713624">
      <w:pPr>
        <w:bidi/>
        <w:rPr>
          <w:rFonts w:asciiTheme="majorBidi" w:hAnsiTheme="majorBidi" w:cstheme="majorBidi"/>
          <w:sz w:val="22"/>
          <w:szCs w:val="22"/>
          <w:rtl/>
        </w:rPr>
      </w:pPr>
      <w:r>
        <w:rPr>
          <w:rFonts w:asciiTheme="majorBidi" w:hAnsiTheme="majorBidi" w:cstheme="majorBidi" w:hint="cs"/>
          <w:sz w:val="22"/>
          <w:szCs w:val="22"/>
          <w:rtl/>
        </w:rPr>
        <w:t xml:space="preserve">     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</w:rPr>
        <w:t xml:space="preserve">- 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يعتبر أي عرض لا يحتوي على كافة المرفقات 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و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</w:rPr>
        <w:t>الأوراق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 مملوءة 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</w:rPr>
        <w:t>و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  <w:lang w:bidi="ar-SY"/>
        </w:rPr>
        <w:t>موقع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  <w:lang w:bidi="ar-SY"/>
        </w:rPr>
        <w:t>ة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  <w:lang w:bidi="ar-SY"/>
        </w:rPr>
        <w:t xml:space="preserve"> و/ا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>و مختومة مرفوض</w:t>
      </w:r>
      <w:r w:rsidR="00421890">
        <w:rPr>
          <w:rFonts w:asciiTheme="majorBidi" w:hAnsiTheme="majorBidi" w:cstheme="majorBidi" w:hint="cs"/>
          <w:color w:val="000000"/>
          <w:sz w:val="22"/>
          <w:szCs w:val="22"/>
          <w:rtl/>
        </w:rPr>
        <w:t>ة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 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</w:rPr>
        <w:t>ولا يدخ</w:t>
      </w:r>
      <w:r w:rsidR="00CC340D" w:rsidRPr="003807D7">
        <w:rPr>
          <w:rFonts w:asciiTheme="majorBidi" w:hAnsiTheme="majorBidi" w:cstheme="majorBidi" w:hint="eastAsia"/>
          <w:color w:val="000000"/>
          <w:sz w:val="22"/>
          <w:szCs w:val="22"/>
          <w:rtl/>
        </w:rPr>
        <w:t>ل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 ضمن </w:t>
      </w:r>
      <w:r w:rsidR="00421890">
        <w:rPr>
          <w:rFonts w:asciiTheme="majorBidi" w:hAnsiTheme="majorBidi" w:cstheme="majorBidi" w:hint="cs"/>
          <w:color w:val="000000"/>
          <w:sz w:val="22"/>
          <w:szCs w:val="22"/>
          <w:rtl/>
        </w:rPr>
        <w:t>العروض المتقدمة</w:t>
      </w:r>
    </w:p>
    <w:p w14:paraId="7D3905EB" w14:textId="59E16359" w:rsidR="00B929D8" w:rsidRPr="00713624" w:rsidRDefault="0066581B" w:rsidP="00713624">
      <w:pPr>
        <w:pStyle w:val="BodyText"/>
        <w:bidi/>
        <w:jc w:val="left"/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</w:pPr>
      <w:r>
        <w:rPr>
          <w:rFonts w:asciiTheme="majorBidi" w:hAnsiTheme="majorBidi" w:cstheme="majorBidi"/>
          <w:color w:val="000000"/>
          <w:sz w:val="22"/>
          <w:szCs w:val="22"/>
          <w:lang w:bidi="ar-LB"/>
        </w:rPr>
        <w:t xml:space="preserve">-  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سيتم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تقييم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العرض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الفني</w:t>
      </w:r>
      <w:r w:rsidR="00BC7B0B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 xml:space="preserve"> ( العينات )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والمالي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لكل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BC7B0B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 xml:space="preserve">متقدم 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>.</w:t>
      </w:r>
    </w:p>
    <w:p w14:paraId="6820C0F9" w14:textId="7D56F2AD" w:rsidR="00CC340D" w:rsidRDefault="00CC340D" w:rsidP="005A7837">
      <w:pPr>
        <w:pStyle w:val="ListParagraph"/>
        <w:numPr>
          <w:ilvl w:val="0"/>
          <w:numId w:val="10"/>
        </w:numPr>
        <w:bidi/>
        <w:spacing w:after="160" w:line="259" w:lineRule="auto"/>
        <w:jc w:val="left"/>
      </w:pPr>
      <w:r w:rsidRPr="008D468B">
        <w:rPr>
          <w:rFonts w:hint="cs"/>
          <w:rtl/>
        </w:rPr>
        <w:t xml:space="preserve">يجب على المزود </w:t>
      </w:r>
      <w:r w:rsidR="00421890">
        <w:rPr>
          <w:rFonts w:hint="cs"/>
          <w:rtl/>
        </w:rPr>
        <w:t>أ</w:t>
      </w:r>
      <w:r w:rsidRPr="008D468B">
        <w:rPr>
          <w:rFonts w:hint="cs"/>
          <w:rtl/>
        </w:rPr>
        <w:t xml:space="preserve">ن يوقع </w:t>
      </w:r>
      <w:r w:rsidR="00421890">
        <w:rPr>
          <w:rFonts w:hint="cs"/>
          <w:rtl/>
        </w:rPr>
        <w:t xml:space="preserve"> </w:t>
      </w:r>
      <w:r w:rsidRPr="008D468B">
        <w:rPr>
          <w:rFonts w:hint="cs"/>
          <w:rtl/>
        </w:rPr>
        <w:t>على العرض</w:t>
      </w:r>
      <w:r w:rsidR="002418E7">
        <w:rPr>
          <w:rFonts w:hint="cs"/>
          <w:rtl/>
        </w:rPr>
        <w:t xml:space="preserve"> </w:t>
      </w:r>
      <w:r w:rsidRPr="008D468B">
        <w:rPr>
          <w:rFonts w:hint="cs"/>
          <w:rtl/>
        </w:rPr>
        <w:t>.</w:t>
      </w:r>
    </w:p>
    <w:p w14:paraId="2E5C96C9" w14:textId="7FEF60D5" w:rsidR="00BC7B0B" w:rsidRDefault="00BC7B0B" w:rsidP="00BC7B0B">
      <w:pPr>
        <w:pStyle w:val="ListParagraph"/>
        <w:numPr>
          <w:ilvl w:val="0"/>
          <w:numId w:val="10"/>
        </w:numPr>
        <w:bidi/>
        <w:spacing w:after="160" w:line="259" w:lineRule="auto"/>
        <w:jc w:val="left"/>
      </w:pPr>
      <w:r>
        <w:rPr>
          <w:rFonts w:hint="cs"/>
          <w:rtl/>
        </w:rPr>
        <w:t xml:space="preserve">على المزود أن يحضر عينات عن المواد المطلوبة في عرض السعر </w:t>
      </w:r>
    </w:p>
    <w:p w14:paraId="656D3FE1" w14:textId="20D5B3F5" w:rsidR="00F64F5A" w:rsidRPr="008D468B" w:rsidRDefault="00F64F5A" w:rsidP="00F64F5A">
      <w:pPr>
        <w:pStyle w:val="ListParagraph"/>
        <w:numPr>
          <w:ilvl w:val="0"/>
          <w:numId w:val="10"/>
        </w:numPr>
        <w:bidi/>
        <w:spacing w:after="160" w:line="259" w:lineRule="auto"/>
        <w:jc w:val="left"/>
      </w:pPr>
      <w:r>
        <w:rPr>
          <w:rFonts w:hint="cs"/>
          <w:rtl/>
        </w:rPr>
        <w:t>الفترة المطلوبة للتوريد أسبوع .</w:t>
      </w:r>
    </w:p>
    <w:p w14:paraId="5F96A844" w14:textId="19263423" w:rsidR="002418E7" w:rsidRPr="002418E7" w:rsidRDefault="00CC340D" w:rsidP="007A5070">
      <w:pPr>
        <w:pStyle w:val="ListParagraph"/>
        <w:numPr>
          <w:ilvl w:val="0"/>
          <w:numId w:val="10"/>
        </w:numPr>
        <w:bidi/>
        <w:spacing w:after="160" w:line="259" w:lineRule="auto"/>
        <w:jc w:val="left"/>
        <w:rPr>
          <w:highlight w:val="yellow"/>
          <w:u w:val="single"/>
        </w:rPr>
      </w:pPr>
      <w:r w:rsidRPr="000F7615">
        <w:rPr>
          <w:rFonts w:hint="cs"/>
          <w:highlight w:val="yellow"/>
          <w:u w:val="single"/>
          <w:rtl/>
        </w:rPr>
        <w:t>تستقبل العروض من الساعة ال</w:t>
      </w:r>
      <w:r w:rsidR="00524C6A" w:rsidRPr="000F7615">
        <w:rPr>
          <w:rFonts w:hint="cs"/>
          <w:highlight w:val="yellow"/>
          <w:u w:val="single"/>
          <w:rtl/>
        </w:rPr>
        <w:t>ثانية عشرة</w:t>
      </w:r>
      <w:r w:rsidR="00F91E7A" w:rsidRPr="000F7615">
        <w:rPr>
          <w:rFonts w:hint="cs"/>
          <w:highlight w:val="yellow"/>
          <w:u w:val="single"/>
          <w:rtl/>
        </w:rPr>
        <w:t xml:space="preserve"> </w:t>
      </w:r>
      <w:r w:rsidR="00B929D8" w:rsidRPr="000F7615">
        <w:rPr>
          <w:rFonts w:hint="cs"/>
          <w:highlight w:val="yellow"/>
          <w:u w:val="single"/>
          <w:rtl/>
        </w:rPr>
        <w:t>ظهرا حتى</w:t>
      </w:r>
      <w:r w:rsidRPr="000F7615">
        <w:rPr>
          <w:rFonts w:hint="cs"/>
          <w:highlight w:val="yellow"/>
          <w:u w:val="single"/>
          <w:rtl/>
        </w:rPr>
        <w:t xml:space="preserve"> الساعة الثالثة عصرا </w:t>
      </w:r>
      <w:r w:rsidR="00F91E7A" w:rsidRPr="000F7615">
        <w:rPr>
          <w:highlight w:val="yellow"/>
          <w:u w:val="single"/>
          <w:rtl/>
        </w:rPr>
        <w:t>–</w:t>
      </w:r>
      <w:r w:rsidR="00524C6A" w:rsidRPr="000F7615">
        <w:rPr>
          <w:rFonts w:hint="cs"/>
          <w:b/>
          <w:bCs/>
          <w:highlight w:val="yellow"/>
          <w:u w:val="single"/>
          <w:rtl/>
        </w:rPr>
        <w:t xml:space="preserve">تاريخ   </w:t>
      </w:r>
      <w:r w:rsidR="00BC7B0B">
        <w:rPr>
          <w:rFonts w:ascii="Arial" w:hAnsi="Arial" w:cs="Arial" w:hint="cs"/>
          <w:b/>
          <w:bCs/>
          <w:highlight w:val="yellow"/>
          <w:u w:val="single"/>
          <w:rtl/>
        </w:rPr>
        <w:t>25</w:t>
      </w:r>
      <w:r w:rsidR="00524C6A" w:rsidRPr="000F7615">
        <w:rPr>
          <w:rFonts w:ascii="Arial" w:hAnsi="Arial" w:cs="Arial"/>
          <w:b/>
          <w:bCs/>
          <w:highlight w:val="yellow"/>
          <w:u w:val="single"/>
          <w:rtl/>
        </w:rPr>
        <w:t>/</w:t>
      </w:r>
      <w:r w:rsidR="005A7837">
        <w:rPr>
          <w:rFonts w:ascii="Arial" w:hAnsi="Arial" w:cs="Arial" w:hint="cs"/>
          <w:b/>
          <w:bCs/>
          <w:highlight w:val="yellow"/>
          <w:u w:val="single"/>
          <w:rtl/>
        </w:rPr>
        <w:t>06</w:t>
      </w:r>
      <w:r w:rsidR="00524C6A" w:rsidRPr="000F7615">
        <w:rPr>
          <w:rFonts w:ascii="Arial" w:hAnsi="Arial" w:cs="Arial"/>
          <w:b/>
          <w:bCs/>
          <w:highlight w:val="yellow"/>
          <w:u w:val="single"/>
          <w:rtl/>
        </w:rPr>
        <w:t>/</w:t>
      </w:r>
      <w:r w:rsidR="009814F1">
        <w:rPr>
          <w:rFonts w:hint="cs"/>
          <w:b/>
          <w:bCs/>
          <w:highlight w:val="yellow"/>
          <w:u w:val="single"/>
          <w:rtl/>
        </w:rPr>
        <w:t xml:space="preserve">2026 </w:t>
      </w:r>
      <w:r w:rsidR="00F91E7A" w:rsidRPr="000F7615">
        <w:rPr>
          <w:rFonts w:hint="cs"/>
          <w:b/>
          <w:bCs/>
          <w:highlight w:val="yellow"/>
          <w:u w:val="single"/>
          <w:rtl/>
        </w:rPr>
        <w:t xml:space="preserve">  </w:t>
      </w:r>
      <w:r w:rsidR="00524C6A" w:rsidRPr="000F7615">
        <w:rPr>
          <w:rFonts w:hint="cs"/>
          <w:b/>
          <w:bCs/>
          <w:highlight w:val="yellow"/>
          <w:u w:val="single"/>
          <w:rtl/>
        </w:rPr>
        <w:t>في</w:t>
      </w:r>
      <w:r w:rsidRPr="000F7615">
        <w:rPr>
          <w:rFonts w:hint="cs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اعزاز</w:t>
      </w:r>
    </w:p>
    <w:p w14:paraId="0E045193" w14:textId="2FA9C295" w:rsidR="00524C6A" w:rsidRPr="00BC7B0B" w:rsidRDefault="002418E7" w:rsidP="00BC7B0B">
      <w:pPr>
        <w:pStyle w:val="ListParagraph"/>
        <w:numPr>
          <w:ilvl w:val="0"/>
          <w:numId w:val="10"/>
        </w:numPr>
        <w:bidi/>
        <w:spacing w:after="160" w:line="259" w:lineRule="auto"/>
        <w:jc w:val="left"/>
        <w:rPr>
          <w:highlight w:val="yellow"/>
          <w:u w:val="single"/>
          <w:rtl/>
        </w:rPr>
      </w:pPr>
      <w:r>
        <w:rPr>
          <w:rFonts w:hint="cs"/>
          <w:highlight w:val="yellow"/>
          <w:u w:val="single"/>
          <w:rtl/>
        </w:rPr>
        <w:t xml:space="preserve">1- 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سجو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_</w:t>
      </w:r>
      <w:r w:rsidR="00B929D8" w:rsidRPr="000F7615">
        <w:rPr>
          <w:rFonts w:cs="Graphik Arabic Regular" w:hint="cs"/>
          <w:highlight w:val="yellow"/>
          <w:u w:val="single"/>
          <w:rtl/>
        </w:rPr>
        <w:t>استراد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حلب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غازي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عنتاب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- </w:t>
      </w:r>
      <w:r w:rsidR="00B929D8" w:rsidRPr="000F7615">
        <w:rPr>
          <w:rFonts w:cs="Graphik Arabic Regular" w:hint="cs"/>
          <w:highlight w:val="yellow"/>
          <w:u w:val="single"/>
          <w:rtl/>
        </w:rPr>
        <w:t>مقابل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كازية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المدينة</w:t>
      </w:r>
      <w:r w:rsidR="00B929D8" w:rsidRPr="000F7615">
        <w:rPr>
          <w:rFonts w:hint="cs"/>
          <w:highlight w:val="yellow"/>
          <w:u w:val="single"/>
          <w:rtl/>
        </w:rPr>
        <w:t xml:space="preserve"> </w:t>
      </w:r>
    </w:p>
    <w:p w14:paraId="3EA5DA98" w14:textId="77777777" w:rsidR="00205B4F" w:rsidRPr="00205B4F" w:rsidRDefault="00205B4F" w:rsidP="00205B4F">
      <w:pPr>
        <w:pStyle w:val="BodyText"/>
        <w:bidi/>
      </w:pPr>
    </w:p>
    <w:p w14:paraId="06E2E1DF" w14:textId="68F15DFD" w:rsidR="00FA440C" w:rsidRDefault="00FA440C" w:rsidP="00784F6E">
      <w:pPr>
        <w:bidi/>
        <w:spacing w:line="360" w:lineRule="auto"/>
        <w:jc w:val="left"/>
        <w:rPr>
          <w:b/>
          <w:bCs/>
          <w:color w:val="F87C56" w:themeColor="accent3"/>
          <w:sz w:val="28"/>
          <w:szCs w:val="28"/>
          <w:rtl/>
        </w:rPr>
      </w:pPr>
      <w:r w:rsidRPr="00784F6E">
        <w:rPr>
          <w:rFonts w:hint="cs"/>
          <w:b/>
          <w:bCs/>
          <w:color w:val="F87C56" w:themeColor="accent3"/>
          <w:sz w:val="28"/>
          <w:szCs w:val="28"/>
          <w:rtl/>
        </w:rPr>
        <w:t>ملاحظة</w:t>
      </w:r>
      <w:r w:rsidR="00784F6E" w:rsidRPr="00784F6E">
        <w:rPr>
          <w:rFonts w:hint="cs"/>
          <w:b/>
          <w:bCs/>
          <w:color w:val="F87C56" w:themeColor="accent3"/>
          <w:sz w:val="28"/>
          <w:szCs w:val="28"/>
          <w:rtl/>
        </w:rPr>
        <w:t xml:space="preserve"> (</w:t>
      </w:r>
      <w:r w:rsidR="00205B4F">
        <w:rPr>
          <w:rFonts w:hint="cs"/>
          <w:b/>
          <w:bCs/>
          <w:color w:val="F87C56" w:themeColor="accent3"/>
          <w:sz w:val="28"/>
          <w:szCs w:val="28"/>
          <w:rtl/>
        </w:rPr>
        <w:t>1</w:t>
      </w:r>
      <w:r w:rsidR="00784F6E" w:rsidRPr="00784F6E">
        <w:rPr>
          <w:rFonts w:hint="cs"/>
          <w:b/>
          <w:bCs/>
          <w:color w:val="F87C56" w:themeColor="accent3"/>
          <w:sz w:val="28"/>
          <w:szCs w:val="28"/>
          <w:rtl/>
        </w:rPr>
        <w:t>)</w:t>
      </w:r>
      <w:r w:rsidRPr="00784F6E">
        <w:rPr>
          <w:rFonts w:hint="cs"/>
          <w:b/>
          <w:bCs/>
          <w:color w:val="F87C56" w:themeColor="accent3"/>
          <w:sz w:val="28"/>
          <w:szCs w:val="28"/>
          <w:rtl/>
        </w:rPr>
        <w:t>:</w:t>
      </w:r>
    </w:p>
    <w:p w14:paraId="0EC76553" w14:textId="3D831B62" w:rsidR="000F7615" w:rsidRPr="00AE4AB1" w:rsidRDefault="004450BA" w:rsidP="00AE4AB1">
      <w:pPr>
        <w:bidi/>
        <w:spacing w:line="360" w:lineRule="auto"/>
        <w:contextualSpacing/>
        <w:jc w:val="left"/>
        <w:rPr>
          <w:rFonts w:cs="Graphik Arabic Regular"/>
          <w:b/>
          <w:bCs/>
          <w:rtl/>
        </w:rPr>
      </w:pPr>
      <w:r w:rsidRPr="004450BA">
        <w:rPr>
          <w:rFonts w:cs="Graphik Arabic Regular"/>
          <w:b/>
          <w:bCs/>
          <w:rtl/>
        </w:rPr>
        <w:t xml:space="preserve">• </w:t>
      </w:r>
      <w:r w:rsidR="00713624">
        <w:rPr>
          <w:rFonts w:cs="Graphik Arabic Regular" w:hint="cs"/>
          <w:b/>
          <w:bCs/>
          <w:rtl/>
        </w:rPr>
        <w:t xml:space="preserve">يتم </w:t>
      </w:r>
      <w:r w:rsidR="00AE4AB1">
        <w:rPr>
          <w:rFonts w:cs="Graphik Arabic Regular" w:hint="cs"/>
          <w:b/>
          <w:bCs/>
          <w:rtl/>
        </w:rPr>
        <w:t>ال</w:t>
      </w:r>
      <w:r w:rsidR="00713624">
        <w:rPr>
          <w:rFonts w:cs="Graphik Arabic Regular" w:hint="cs"/>
          <w:b/>
          <w:bCs/>
          <w:rtl/>
        </w:rPr>
        <w:t>توريد الى</w:t>
      </w:r>
      <w:r w:rsidR="00421890">
        <w:rPr>
          <w:rFonts w:cs="Graphik Arabic Regular" w:hint="cs"/>
          <w:b/>
          <w:bCs/>
          <w:rtl/>
        </w:rPr>
        <w:t xml:space="preserve"> المركز المشار إليه في طلب السعر</w:t>
      </w:r>
      <w:r w:rsidR="00BC7B0B">
        <w:rPr>
          <w:rFonts w:cs="Graphik Arabic Regular" w:hint="cs"/>
          <w:b/>
          <w:bCs/>
          <w:rtl/>
        </w:rPr>
        <w:t xml:space="preserve"> ( دير الزور )</w:t>
      </w:r>
      <w:r w:rsidR="00421890">
        <w:rPr>
          <w:rFonts w:cs="Graphik Arabic Regular" w:hint="cs"/>
          <w:b/>
          <w:bCs/>
          <w:rtl/>
        </w:rPr>
        <w:t xml:space="preserve"> </w:t>
      </w:r>
      <w:r w:rsidR="000F7615">
        <w:rPr>
          <w:rFonts w:cs="Graphik Arabic Regular" w:hint="cs"/>
          <w:b/>
          <w:bCs/>
          <w:rtl/>
        </w:rPr>
        <w:t>.</w:t>
      </w:r>
    </w:p>
    <w:p w14:paraId="5CD990A7" w14:textId="77777777" w:rsidR="000F7615" w:rsidRPr="007A5070" w:rsidRDefault="000F7615" w:rsidP="000F7615">
      <w:pPr>
        <w:pStyle w:val="BodyText"/>
        <w:bidi/>
        <w:rPr>
          <w:rtl/>
        </w:rPr>
      </w:pPr>
    </w:p>
    <w:p w14:paraId="49BBE009" w14:textId="75B86739" w:rsidR="00524C6A" w:rsidRPr="00524C6A" w:rsidRDefault="00524C6A" w:rsidP="0066581B">
      <w:pPr>
        <w:bidi/>
        <w:spacing w:line="360" w:lineRule="auto"/>
        <w:jc w:val="left"/>
        <w:rPr>
          <w:b/>
          <w:bCs/>
          <w:color w:val="F87C56" w:themeColor="accent3"/>
          <w:sz w:val="28"/>
          <w:szCs w:val="28"/>
          <w:rtl/>
        </w:rPr>
      </w:pPr>
      <w:r w:rsidRPr="00524C6A">
        <w:rPr>
          <w:rFonts w:hint="cs"/>
          <w:b/>
          <w:bCs/>
          <w:color w:val="F87C56" w:themeColor="accent3"/>
          <w:sz w:val="28"/>
          <w:szCs w:val="28"/>
          <w:rtl/>
        </w:rPr>
        <w:t>ملاحظة (</w:t>
      </w:r>
      <w:r>
        <w:rPr>
          <w:rFonts w:hint="cs"/>
          <w:b/>
          <w:bCs/>
          <w:color w:val="F87C56" w:themeColor="accent3"/>
          <w:sz w:val="28"/>
          <w:szCs w:val="28"/>
          <w:rtl/>
        </w:rPr>
        <w:t>2</w:t>
      </w:r>
      <w:r w:rsidRPr="00524C6A">
        <w:rPr>
          <w:rFonts w:hint="cs"/>
          <w:b/>
          <w:bCs/>
          <w:color w:val="F87C56" w:themeColor="accent3"/>
          <w:sz w:val="28"/>
          <w:szCs w:val="28"/>
          <w:rtl/>
        </w:rPr>
        <w:t>):</w:t>
      </w:r>
    </w:p>
    <w:p w14:paraId="47A83943" w14:textId="673E1088" w:rsidR="00AE4AB1" w:rsidRDefault="00421890" w:rsidP="00AE4AB1">
      <w:pPr>
        <w:pStyle w:val="ListParagraph"/>
        <w:numPr>
          <w:ilvl w:val="0"/>
          <w:numId w:val="10"/>
        </w:numPr>
        <w:bidi/>
        <w:spacing w:after="160" w:line="259" w:lineRule="auto"/>
        <w:jc w:val="left"/>
        <w:rPr>
          <w:b/>
          <w:bCs/>
          <w:sz w:val="28"/>
          <w:szCs w:val="28"/>
        </w:rPr>
      </w:pPr>
      <w:r w:rsidRPr="00421890">
        <w:rPr>
          <w:rFonts w:cs="Graphik Arabic Regular"/>
          <w:b/>
          <w:bCs/>
          <w:u w:val="single"/>
          <w:rtl/>
        </w:rPr>
        <w:t xml:space="preserve">الدفع عبر </w:t>
      </w:r>
      <w:r w:rsidRPr="00421890">
        <w:rPr>
          <w:rFonts w:cs="Graphik Arabic Regular"/>
          <w:b/>
          <w:bCs/>
          <w:u w:val="single"/>
        </w:rPr>
        <w:t>PTT</w:t>
      </w:r>
      <w:r w:rsidRPr="00421890">
        <w:rPr>
          <w:rFonts w:cs="Graphik Arabic Regular"/>
          <w:b/>
          <w:bCs/>
          <w:u w:val="single"/>
          <w:rtl/>
        </w:rPr>
        <w:t xml:space="preserve"> بالليرة التركية بسعر صرف يوم الدفع أو بالدولار الأمريكي عبر </w:t>
      </w:r>
      <w:r w:rsidRPr="00421890">
        <w:rPr>
          <w:rFonts w:cs="Graphik Arabic Regular"/>
          <w:b/>
          <w:bCs/>
          <w:u w:val="single"/>
        </w:rPr>
        <w:t>PTT</w:t>
      </w:r>
      <w:r w:rsidR="00AE4AB1" w:rsidRPr="00AE4AB1">
        <w:rPr>
          <w:rFonts w:cs="Graphik Arabic Regular"/>
          <w:b/>
          <w:bCs/>
          <w:u w:val="single"/>
          <w:rtl/>
        </w:rPr>
        <w:t>.</w:t>
      </w:r>
    </w:p>
    <w:p w14:paraId="37A313FB" w14:textId="77777777" w:rsidR="00421890" w:rsidRPr="00AE4AB1" w:rsidRDefault="00421890" w:rsidP="00421890">
      <w:pPr>
        <w:pStyle w:val="ListParagraph"/>
        <w:bidi/>
        <w:spacing w:after="160" w:line="259" w:lineRule="auto"/>
        <w:jc w:val="left"/>
        <w:rPr>
          <w:b/>
          <w:bCs/>
          <w:sz w:val="28"/>
          <w:szCs w:val="28"/>
        </w:rPr>
      </w:pPr>
    </w:p>
    <w:p w14:paraId="1A98D74D" w14:textId="77777777" w:rsidR="00AE4AB1" w:rsidRDefault="00AE4AB1" w:rsidP="00AE4AB1">
      <w:pPr>
        <w:pStyle w:val="ListParagraph"/>
        <w:bidi/>
        <w:spacing w:after="160" w:line="259" w:lineRule="auto"/>
        <w:jc w:val="left"/>
        <w:rPr>
          <w:b/>
          <w:bCs/>
          <w:color w:val="086986" w:themeColor="accent2"/>
          <w:sz w:val="28"/>
          <w:szCs w:val="28"/>
          <w:rtl/>
        </w:rPr>
      </w:pPr>
    </w:p>
    <w:p w14:paraId="2D0F4CF4" w14:textId="2D6FA216" w:rsidR="00AE4AB1" w:rsidRDefault="00AE4AB1" w:rsidP="00AE4AB1">
      <w:pPr>
        <w:pStyle w:val="ListParagraph"/>
        <w:bidi/>
        <w:spacing w:after="160" w:line="259" w:lineRule="auto"/>
        <w:jc w:val="left"/>
        <w:rPr>
          <w:b/>
          <w:bCs/>
          <w:color w:val="086986" w:themeColor="accent2"/>
          <w:sz w:val="28"/>
          <w:szCs w:val="28"/>
          <w:rtl/>
        </w:rPr>
      </w:pPr>
    </w:p>
    <w:p w14:paraId="2EA9FE2F" w14:textId="77777777" w:rsidR="00AE4AB1" w:rsidRDefault="00AE4AB1" w:rsidP="00AE4AB1">
      <w:pPr>
        <w:pStyle w:val="ListParagraph"/>
        <w:bidi/>
        <w:spacing w:after="160" w:line="259" w:lineRule="auto"/>
        <w:jc w:val="left"/>
        <w:rPr>
          <w:b/>
          <w:bCs/>
          <w:color w:val="086986" w:themeColor="accent2"/>
          <w:sz w:val="28"/>
          <w:szCs w:val="28"/>
          <w:rtl/>
        </w:rPr>
      </w:pPr>
    </w:p>
    <w:p w14:paraId="5BC38B68" w14:textId="7488541A" w:rsidR="005F791B" w:rsidRPr="00AE4AB1" w:rsidRDefault="00AE4AB1" w:rsidP="00AE4AB1">
      <w:pPr>
        <w:pStyle w:val="ListParagraph"/>
        <w:bidi/>
        <w:spacing w:after="160" w:line="259" w:lineRule="auto"/>
        <w:jc w:val="left"/>
        <w:rPr>
          <w:b/>
          <w:bCs/>
          <w:sz w:val="28"/>
          <w:szCs w:val="28"/>
          <w:rtl/>
        </w:rPr>
      </w:pPr>
      <w:r w:rsidRPr="00AE4AB1">
        <w:rPr>
          <w:rFonts w:hint="cs"/>
          <w:b/>
          <w:bCs/>
          <w:color w:val="086986" w:themeColor="accent2"/>
          <w:sz w:val="28"/>
          <w:szCs w:val="28"/>
          <w:rtl/>
        </w:rPr>
        <w:t xml:space="preserve"> </w:t>
      </w:r>
      <w:r w:rsidR="00FA440C" w:rsidRPr="00AE4AB1">
        <w:rPr>
          <w:rFonts w:hint="cs"/>
          <w:b/>
          <w:bCs/>
          <w:color w:val="086986" w:themeColor="accent2"/>
          <w:sz w:val="28"/>
          <w:szCs w:val="28"/>
          <w:rtl/>
        </w:rPr>
        <w:t xml:space="preserve">عنوان </w:t>
      </w:r>
      <w:r w:rsidR="00784F6E" w:rsidRPr="00AE4AB1">
        <w:rPr>
          <w:rFonts w:hint="cs"/>
          <w:b/>
          <w:bCs/>
          <w:color w:val="086986" w:themeColor="accent2"/>
          <w:sz w:val="28"/>
          <w:szCs w:val="28"/>
          <w:rtl/>
        </w:rPr>
        <w:t>التقديم</w:t>
      </w:r>
      <w:r w:rsidR="005F791B" w:rsidRPr="00AE4AB1">
        <w:rPr>
          <w:rFonts w:hint="cs"/>
          <w:b/>
          <w:bCs/>
          <w:color w:val="086986" w:themeColor="accent2"/>
          <w:sz w:val="28"/>
          <w:szCs w:val="28"/>
          <w:rtl/>
        </w:rPr>
        <w:t>:</w:t>
      </w:r>
    </w:p>
    <w:p w14:paraId="45035D45" w14:textId="69BE5E5C" w:rsidR="002418E7" w:rsidRPr="002418E7" w:rsidRDefault="00784F6E" w:rsidP="00BC7B0B">
      <w:pPr>
        <w:bidi/>
        <w:spacing w:line="360" w:lineRule="auto"/>
        <w:rPr>
          <w:rtl/>
        </w:rPr>
      </w:pPr>
      <w:r w:rsidRPr="00FA440C">
        <w:rPr>
          <w:rFonts w:hint="cs"/>
          <w:b/>
          <w:bCs/>
          <w:sz w:val="28"/>
          <w:szCs w:val="28"/>
          <w:rtl/>
        </w:rPr>
        <w:t>مكتب</w:t>
      </w:r>
      <w:r w:rsidR="007A5070">
        <w:rPr>
          <w:rFonts w:hint="cs"/>
          <w:b/>
          <w:bCs/>
          <w:sz w:val="28"/>
          <w:szCs w:val="28"/>
          <w:rtl/>
        </w:rPr>
        <w:t xml:space="preserve"> </w:t>
      </w:r>
      <w:r w:rsidR="007A5070">
        <w:rPr>
          <w:rFonts w:hint="cs"/>
          <w:b/>
          <w:bCs/>
          <w:sz w:val="28"/>
          <w:szCs w:val="28"/>
          <w:rtl/>
          <w:lang w:bidi="ar-YE"/>
        </w:rPr>
        <w:t xml:space="preserve">إعزاز </w:t>
      </w:r>
      <w:r w:rsidR="005F791B" w:rsidRPr="00FA440C">
        <w:rPr>
          <w:rFonts w:hint="cs"/>
          <w:b/>
          <w:bCs/>
          <w:sz w:val="28"/>
          <w:szCs w:val="28"/>
          <w:rtl/>
        </w:rPr>
        <w:t>:</w:t>
      </w:r>
      <w:r w:rsidR="00FA440C" w:rsidRPr="00FA440C">
        <w:rPr>
          <w:rFonts w:hint="cs"/>
          <w:b/>
          <w:bCs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اعزاز</w:t>
      </w:r>
      <w:r w:rsidR="007A5070" w:rsidRPr="007A5070">
        <w:rPr>
          <w:rFonts w:cs="Graphik Arabic Regular"/>
          <w:sz w:val="28"/>
          <w:szCs w:val="28"/>
          <w:rtl/>
        </w:rPr>
        <w:t xml:space="preserve"> -</w:t>
      </w:r>
      <w:r w:rsidR="007A5070" w:rsidRPr="007A5070">
        <w:rPr>
          <w:rFonts w:cs="Graphik Arabic Regular" w:hint="cs"/>
          <w:sz w:val="28"/>
          <w:szCs w:val="28"/>
          <w:rtl/>
        </w:rPr>
        <w:t>سجو</w:t>
      </w:r>
      <w:r w:rsidR="007A5070" w:rsidRPr="007A5070">
        <w:rPr>
          <w:rFonts w:cs="Graphik Arabic Regular"/>
          <w:sz w:val="28"/>
          <w:szCs w:val="28"/>
          <w:rtl/>
        </w:rPr>
        <w:t xml:space="preserve"> _</w:t>
      </w:r>
      <w:r w:rsidR="007A5070" w:rsidRPr="007A5070">
        <w:rPr>
          <w:rFonts w:cs="Graphik Arabic Regular" w:hint="cs"/>
          <w:sz w:val="28"/>
          <w:szCs w:val="28"/>
          <w:rtl/>
        </w:rPr>
        <w:t>استراد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حلب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غازي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عنتاب</w:t>
      </w:r>
      <w:r w:rsidR="007A5070" w:rsidRPr="007A5070">
        <w:rPr>
          <w:rFonts w:cs="Graphik Arabic Regular"/>
          <w:sz w:val="28"/>
          <w:szCs w:val="28"/>
          <w:rtl/>
        </w:rPr>
        <w:t xml:space="preserve">- </w:t>
      </w:r>
      <w:r w:rsidR="007A5070" w:rsidRPr="007A5070">
        <w:rPr>
          <w:rFonts w:cs="Graphik Arabic Regular" w:hint="cs"/>
          <w:sz w:val="28"/>
          <w:szCs w:val="28"/>
          <w:rtl/>
        </w:rPr>
        <w:t>مقابل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كازية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المدينة</w:t>
      </w:r>
      <w:r w:rsidR="007A5070" w:rsidRPr="007A5070">
        <w:rPr>
          <w:rFonts w:cs="Graphik Arabic Regular"/>
          <w:sz w:val="28"/>
          <w:szCs w:val="28"/>
          <w:rtl/>
        </w:rPr>
        <w:t xml:space="preserve">  </w:t>
      </w:r>
      <w:r w:rsidR="005F791B">
        <w:rPr>
          <w:rFonts w:hint="cs"/>
          <w:u w:val="single"/>
          <w:rtl/>
        </w:rPr>
        <w:t>.</w:t>
      </w:r>
    </w:p>
    <w:p w14:paraId="39994426" w14:textId="04F29656" w:rsidR="00FA440C" w:rsidRDefault="00FA440C" w:rsidP="00FA440C">
      <w:pPr>
        <w:bidi/>
        <w:spacing w:line="360" w:lineRule="auto"/>
        <w:rPr>
          <w:rtl/>
        </w:rPr>
      </w:pPr>
      <w:bookmarkStart w:id="0" w:name="_Hlk171604838"/>
      <w:r w:rsidRPr="00FA440C">
        <w:rPr>
          <w:rFonts w:hint="cs"/>
          <w:rtl/>
        </w:rPr>
        <w:t xml:space="preserve">اسم مقدم العرض: ..................................................... </w:t>
      </w:r>
    </w:p>
    <w:p w14:paraId="697E1B4F" w14:textId="77777777" w:rsidR="00165E14" w:rsidRPr="00165E14" w:rsidRDefault="00165E14" w:rsidP="00165E14">
      <w:pPr>
        <w:pStyle w:val="BodyText"/>
        <w:bidi/>
        <w:rPr>
          <w:rtl/>
        </w:rPr>
      </w:pPr>
    </w:p>
    <w:p w14:paraId="47D83CCC" w14:textId="0CFAD09E" w:rsidR="00FA440C" w:rsidRPr="005F791B" w:rsidRDefault="005F791B" w:rsidP="005F791B">
      <w:pPr>
        <w:shd w:val="clear" w:color="auto" w:fill="F87C56" w:themeFill="accent3"/>
        <w:bidi/>
        <w:spacing w:line="276" w:lineRule="auto"/>
        <w:jc w:val="center"/>
        <w:rPr>
          <w:b/>
          <w:bCs/>
          <w:color w:val="000000" w:themeColor="text1"/>
          <w:rtl/>
        </w:rPr>
      </w:pPr>
      <w:r w:rsidRPr="005F791B">
        <w:rPr>
          <w:rFonts w:hint="cs"/>
          <w:b/>
          <w:bCs/>
          <w:color w:val="000000" w:themeColor="text1"/>
          <w:rtl/>
        </w:rPr>
        <w:t>أ</w:t>
      </w:r>
      <w:r w:rsidR="00FA440C" w:rsidRPr="005F791B">
        <w:rPr>
          <w:rFonts w:hint="cs"/>
          <w:b/>
          <w:bCs/>
          <w:color w:val="000000" w:themeColor="text1"/>
          <w:rtl/>
        </w:rPr>
        <w:t>قر بأني قرأت دفتر الشروط وانا موافق على كافة البنود الواردة فيه وملتزم بها.</w:t>
      </w:r>
    </w:p>
    <w:p w14:paraId="109F95A7" w14:textId="77777777" w:rsidR="005F791B" w:rsidRDefault="005F791B" w:rsidP="00FA440C">
      <w:pPr>
        <w:bidi/>
        <w:spacing w:line="360" w:lineRule="auto"/>
        <w:rPr>
          <w:rtl/>
        </w:rPr>
      </w:pPr>
    </w:p>
    <w:p w14:paraId="3C429E94" w14:textId="6B9004D5" w:rsidR="00FA440C" w:rsidRPr="00FA440C" w:rsidRDefault="00FA440C" w:rsidP="005C2F55">
      <w:pPr>
        <w:bidi/>
        <w:spacing w:line="360" w:lineRule="auto"/>
        <w:rPr>
          <w:rtl/>
          <w:lang w:bidi="ar-AE"/>
        </w:rPr>
      </w:pPr>
      <w:r w:rsidRPr="00FA440C">
        <w:rPr>
          <w:rFonts w:hint="cs"/>
          <w:rtl/>
        </w:rPr>
        <w:t>توقيع وختم مقدم العرض: .............................................................</w:t>
      </w:r>
    </w:p>
    <w:p w14:paraId="150AD27D" w14:textId="4BF3DAD7" w:rsidR="001811AA" w:rsidRPr="00FA440C" w:rsidRDefault="005F791B" w:rsidP="003807D7">
      <w:pPr>
        <w:bidi/>
        <w:spacing w:line="360" w:lineRule="auto"/>
        <w:rPr>
          <w:rtl/>
        </w:rPr>
      </w:pPr>
      <w:r w:rsidRPr="00FA440C">
        <w:rPr>
          <w:rFonts w:hint="cs"/>
          <w:rtl/>
        </w:rPr>
        <w:t>التاريخ: ..............................................................................</w:t>
      </w:r>
      <w:r w:rsidRPr="00FA440C">
        <w:rPr>
          <w:rtl/>
        </w:rPr>
        <w:t>.</w:t>
      </w:r>
      <w:bookmarkEnd w:id="0"/>
    </w:p>
    <w:sectPr w:rsidR="001811AA" w:rsidRPr="00FA440C" w:rsidSect="005B6589">
      <w:headerReference w:type="even" r:id="rId8"/>
      <w:headerReference w:type="default" r:id="rId9"/>
      <w:footerReference w:type="even" r:id="rId10"/>
      <w:footerReference w:type="default" r:id="rId11"/>
      <w:pgSz w:w="11900" w:h="16820"/>
      <w:pgMar w:top="567" w:right="567" w:bottom="567" w:left="567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1DA68" w14:textId="77777777" w:rsidR="001B2E01" w:rsidRDefault="001B2E01" w:rsidP="00E95A4C">
      <w:r>
        <w:separator/>
      </w:r>
    </w:p>
  </w:endnote>
  <w:endnote w:type="continuationSeparator" w:id="0">
    <w:p w14:paraId="35AEE22D" w14:textId="77777777" w:rsidR="001B2E01" w:rsidRDefault="001B2E01" w:rsidP="00E95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  <w:embedRegular r:id="rId1" w:fontKey="{AE3DD804-ECDF-430F-9386-2AB8B3FB6463}"/>
    <w:embedBold r:id="rId2" w:fontKey="{41FA970C-D880-4B11-ADCA-BCACE22CDE78}"/>
    <w:embedItalic r:id="rId3" w:fontKey="{D85F2ED3-CE9B-45E8-B1AD-9342A9C51987}"/>
    <w:embedBoldItalic r:id="rId4" w:fontKey="{B43ACB04-AEBB-4695-9C0A-6B852C16812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raphik Arabic Regular">
    <w:charset w:val="00"/>
    <w:family w:val="auto"/>
    <w:pitch w:val="variable"/>
    <w:sig w:usb0="A000202F" w:usb1="8000245A" w:usb2="00000008" w:usb3="00000000" w:csb0="000000D3" w:csb1="00000000"/>
    <w:embedRegular r:id="rId5" w:fontKey="{0303C355-8F22-47C4-8BF4-56CF415F6300}"/>
    <w:embedBold r:id="rId6" w:fontKey="{4B86F5D4-599C-4A07-906E-EA08051CF980}"/>
    <w:embedItalic r:id="rId7" w:fontKey="{9D09BB97-F193-43B4-A400-21012D7C51AA}"/>
    <w:embedBoldItalic r:id="rId8" w:fontKey="{0339EFFB-1D46-4B41-9067-C4B1DAFF7BDD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Graphik Arabic Medium">
    <w:charset w:val="00"/>
    <w:family w:val="auto"/>
    <w:pitch w:val="variable"/>
    <w:sig w:usb0="A000202F" w:usb1="8000245A" w:usb2="00000008" w:usb3="00000000" w:csb0="000000D3" w:csb1="00000000"/>
    <w:embedRegular r:id="rId9" w:fontKey="{1A8C3D84-EA59-47EB-B0DF-A4F65FC6DA9A}"/>
    <w:embedItalic r:id="rId10" w:fontKey="{28699D17-2660-4B8A-8F42-F4891297EDB6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11" w:fontKey="{D5449CCB-E5E6-4DBB-9EBE-F71EB5E32883}"/>
  </w:font>
  <w:font w:name="Graphik Arabic Semibold">
    <w:altName w:val="Arial"/>
    <w:charset w:val="B2"/>
    <w:family w:val="auto"/>
    <w:pitch w:val="variable"/>
    <w:sig w:usb0="A000202F" w:usb1="8000245A" w:usb2="00000008" w:usb3="00000000" w:csb0="000000D3" w:csb1="00000000"/>
    <w:embedRegular r:id="rId12" w:fontKey="{28E8C8B3-6ED3-45CD-98EC-FAA4C588F5B3}"/>
    <w:embedBold r:id="rId13" w:fontKey="{2FC3E6CB-B5D9-4391-8D58-8FCE0C9BF9EE}"/>
  </w:font>
  <w:font w:name="Lato Medium">
    <w:charset w:val="00"/>
    <w:family w:val="swiss"/>
    <w:pitch w:val="variable"/>
    <w:sig w:usb0="E10002FF" w:usb1="5000ECFF" w:usb2="00000021" w:usb3="00000000" w:csb0="0000019F" w:csb1="00000000"/>
    <w:embedRegular r:id="rId14" w:fontKey="{E82107DB-8B64-49C0-9F63-21F008C22A9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04E4D" w14:textId="77777777" w:rsidR="00D54124" w:rsidRDefault="00D54124" w:rsidP="00E95A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BD3CE" w14:textId="77777777" w:rsidR="00D54124" w:rsidRDefault="00D54124" w:rsidP="00E95A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9B8CD" w14:textId="77777777" w:rsidR="001B2E01" w:rsidRDefault="001B2E01" w:rsidP="00E95A4C">
      <w:r>
        <w:separator/>
      </w:r>
    </w:p>
  </w:footnote>
  <w:footnote w:type="continuationSeparator" w:id="0">
    <w:p w14:paraId="3210C6CB" w14:textId="77777777" w:rsidR="001B2E01" w:rsidRDefault="001B2E01" w:rsidP="00E95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0524D" w14:textId="77777777" w:rsidR="006732E9" w:rsidRDefault="006732E9" w:rsidP="00E95A4C">
    <w:pPr>
      <w:pStyle w:val="Header"/>
    </w:pPr>
  </w:p>
  <w:p w14:paraId="51A2196F" w14:textId="77777777" w:rsidR="009265CD" w:rsidRDefault="009265CD" w:rsidP="00E95A4C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72C296F" wp14:editId="443E3900">
          <wp:simplePos x="0" y="0"/>
          <wp:positionH relativeFrom="column">
            <wp:posOffset>-360045</wp:posOffset>
          </wp:positionH>
          <wp:positionV relativeFrom="page">
            <wp:posOffset>-635</wp:posOffset>
          </wp:positionV>
          <wp:extent cx="7564572" cy="10692000"/>
          <wp:effectExtent l="0" t="0" r="0" b="0"/>
          <wp:wrapNone/>
          <wp:docPr id="21" name="Picture 21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0518908" name="Picture 11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72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F0B39" w14:textId="77777777" w:rsidR="00E83068" w:rsidRDefault="00E83068" w:rsidP="00E95A4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21D9F40" wp14:editId="65732374">
          <wp:simplePos x="0" y="0"/>
          <wp:positionH relativeFrom="column">
            <wp:posOffset>-343535</wp:posOffset>
          </wp:positionH>
          <wp:positionV relativeFrom="margin">
            <wp:posOffset>-1082920</wp:posOffset>
          </wp:positionV>
          <wp:extent cx="7564570" cy="10692000"/>
          <wp:effectExtent l="0" t="0" r="0" b="0"/>
          <wp:wrapNone/>
          <wp:docPr id="22" name="Picture 22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1040814" name="Picture 8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7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EE65F1" w14:textId="77777777" w:rsidR="00E83068" w:rsidRDefault="00E83068" w:rsidP="00E95A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97319"/>
    <w:multiLevelType w:val="multilevel"/>
    <w:tmpl w:val="BE08EE20"/>
    <w:styleLink w:val="EnListStyle"/>
    <w:lvl w:ilvl="0">
      <w:start w:val="1"/>
      <w:numFmt w:val="upperRoman"/>
      <w:pStyle w:val="List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List2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pStyle w:val="List3"/>
      <w:lvlText w:val="%3."/>
      <w:lvlJc w:val="right"/>
      <w:pPr>
        <w:ind w:left="680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FA65D0"/>
    <w:multiLevelType w:val="multilevel"/>
    <w:tmpl w:val="BE08EE20"/>
    <w:numStyleLink w:val="EnListStyle"/>
  </w:abstractNum>
  <w:abstractNum w:abstractNumId="2" w15:restartNumberingAfterBreak="0">
    <w:nsid w:val="24575759"/>
    <w:multiLevelType w:val="hybridMultilevel"/>
    <w:tmpl w:val="B4604D94"/>
    <w:lvl w:ilvl="0" w:tplc="A7A27D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96A"/>
    <w:multiLevelType w:val="multilevel"/>
    <w:tmpl w:val="21A65E6A"/>
    <w:styleLink w:val="SRDHeadingNumberingList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B632EE7"/>
    <w:multiLevelType w:val="multilevel"/>
    <w:tmpl w:val="361E9C5C"/>
    <w:lvl w:ilvl="0">
      <w:start w:val="1"/>
      <w:numFmt w:val="upperRoman"/>
      <w:pStyle w:val="ListNumber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pStyle w:val="ListNumber3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5" w15:restartNumberingAfterBreak="0">
    <w:nsid w:val="34A3108C"/>
    <w:multiLevelType w:val="hybridMultilevel"/>
    <w:tmpl w:val="BA62D9C0"/>
    <w:lvl w:ilvl="0" w:tplc="EAEE581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13781"/>
    <w:multiLevelType w:val="hybridMultilevel"/>
    <w:tmpl w:val="3AE0FEA8"/>
    <w:lvl w:ilvl="0" w:tplc="99480358">
      <w:start w:val="1"/>
      <w:numFmt w:val="bullet"/>
      <w:pStyle w:val="ArList"/>
      <w:lvlText w:val=""/>
      <w:lvlJc w:val="left"/>
      <w:pPr>
        <w:ind w:left="680" w:hanging="39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D183A"/>
    <w:multiLevelType w:val="hybridMultilevel"/>
    <w:tmpl w:val="EB4EC246"/>
    <w:lvl w:ilvl="0" w:tplc="46A82E48">
      <w:numFmt w:val="bullet"/>
      <w:lvlText w:val="-"/>
      <w:lvlJc w:val="left"/>
      <w:pPr>
        <w:ind w:left="1080" w:hanging="360"/>
      </w:pPr>
      <w:rPr>
        <w:rFonts w:ascii="Graphik Arabic Regular" w:eastAsiaTheme="minorEastAsia" w:hAnsi="Graphik Arabic Regular" w:cs="Graphik Arabic Regular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100503B"/>
    <w:multiLevelType w:val="hybridMultilevel"/>
    <w:tmpl w:val="2E805A7E"/>
    <w:lvl w:ilvl="0" w:tplc="DB8AFF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94B9E"/>
    <w:multiLevelType w:val="multilevel"/>
    <w:tmpl w:val="22160BFE"/>
    <w:lvl w:ilvl="0">
      <w:start w:val="1"/>
      <w:numFmt w:val="upperRoman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ListNumber2"/>
      <w:lvlText w:val="%2."/>
      <w:lvlJc w:val="left"/>
      <w:pPr>
        <w:ind w:left="56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8DF4797"/>
    <w:multiLevelType w:val="multilevel"/>
    <w:tmpl w:val="8310961A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B67F76"/>
    <w:multiLevelType w:val="hybridMultilevel"/>
    <w:tmpl w:val="D42AE3F2"/>
    <w:lvl w:ilvl="0" w:tplc="199E1C6C">
      <w:start w:val="1"/>
      <w:numFmt w:val="bullet"/>
      <w:lvlText w:val="-"/>
      <w:lvlJc w:val="left"/>
      <w:pPr>
        <w:ind w:left="8010" w:hanging="7650"/>
      </w:pPr>
      <w:rPr>
        <w:rFonts w:ascii="Graphik Arabic Regular" w:eastAsiaTheme="minorEastAsia" w:hAnsi="Graphik Arabic Regular" w:cs="Graphik Arabic Regul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294A6C"/>
    <w:multiLevelType w:val="multilevel"/>
    <w:tmpl w:val="FE5809DE"/>
    <w:styleLink w:val="SRDListStyle"/>
    <w:lvl w:ilvl="0">
      <w:start w:val="1"/>
      <w:numFmt w:val="upperRoman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680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187713079">
    <w:abstractNumId w:val="10"/>
  </w:num>
  <w:num w:numId="2" w16cid:durableId="465901677">
    <w:abstractNumId w:val="12"/>
  </w:num>
  <w:num w:numId="3" w16cid:durableId="3167371">
    <w:abstractNumId w:val="3"/>
  </w:num>
  <w:num w:numId="4" w16cid:durableId="1787315000">
    <w:abstractNumId w:val="4"/>
  </w:num>
  <w:num w:numId="5" w16cid:durableId="1454908867">
    <w:abstractNumId w:val="9"/>
  </w:num>
  <w:num w:numId="6" w16cid:durableId="1479224531">
    <w:abstractNumId w:val="4"/>
    <w:lvlOverride w:ilvl="0">
      <w:lvl w:ilvl="0">
        <w:start w:val="1"/>
        <w:numFmt w:val="upperRoman"/>
        <w:pStyle w:val="ListNumber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80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pStyle w:val="ListNumber3"/>
        <w:lvlText w:val="%3."/>
        <w:lvlJc w:val="right"/>
        <w:pPr>
          <w:ind w:left="794" w:hanging="114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7" w16cid:durableId="369184261">
    <w:abstractNumId w:val="0"/>
  </w:num>
  <w:num w:numId="8" w16cid:durableId="1584756509">
    <w:abstractNumId w:val="1"/>
  </w:num>
  <w:num w:numId="9" w16cid:durableId="1866628499">
    <w:abstractNumId w:val="6"/>
  </w:num>
  <w:num w:numId="10" w16cid:durableId="420954324">
    <w:abstractNumId w:val="5"/>
  </w:num>
  <w:num w:numId="11" w16cid:durableId="338698689">
    <w:abstractNumId w:val="8"/>
  </w:num>
  <w:num w:numId="12" w16cid:durableId="813831547">
    <w:abstractNumId w:val="7"/>
  </w:num>
  <w:num w:numId="13" w16cid:durableId="1024556354">
    <w:abstractNumId w:val="2"/>
  </w:num>
  <w:num w:numId="14" w16cid:durableId="1434783709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mirrorMargins/>
  <w:proofState w:spelling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42B"/>
    <w:rsid w:val="00031107"/>
    <w:rsid w:val="00042263"/>
    <w:rsid w:val="00045F0A"/>
    <w:rsid w:val="00064041"/>
    <w:rsid w:val="00084E4E"/>
    <w:rsid w:val="000867AB"/>
    <w:rsid w:val="000D0E8A"/>
    <w:rsid w:val="000F7615"/>
    <w:rsid w:val="00101A42"/>
    <w:rsid w:val="0011335C"/>
    <w:rsid w:val="001369DA"/>
    <w:rsid w:val="0015151F"/>
    <w:rsid w:val="00162205"/>
    <w:rsid w:val="00165E14"/>
    <w:rsid w:val="00176139"/>
    <w:rsid w:val="001811AA"/>
    <w:rsid w:val="001B2E01"/>
    <w:rsid w:val="00201A52"/>
    <w:rsid w:val="00205B4F"/>
    <w:rsid w:val="0021730E"/>
    <w:rsid w:val="00237D29"/>
    <w:rsid w:val="002418E7"/>
    <w:rsid w:val="00265FF4"/>
    <w:rsid w:val="002B68A4"/>
    <w:rsid w:val="002C6A05"/>
    <w:rsid w:val="002E3AE2"/>
    <w:rsid w:val="002F5D67"/>
    <w:rsid w:val="00310F25"/>
    <w:rsid w:val="00317C36"/>
    <w:rsid w:val="00326D25"/>
    <w:rsid w:val="00364132"/>
    <w:rsid w:val="00371DC9"/>
    <w:rsid w:val="003807D7"/>
    <w:rsid w:val="00390E03"/>
    <w:rsid w:val="003D0A03"/>
    <w:rsid w:val="003D3B7D"/>
    <w:rsid w:val="003E38A6"/>
    <w:rsid w:val="003E57F7"/>
    <w:rsid w:val="00421890"/>
    <w:rsid w:val="004245B2"/>
    <w:rsid w:val="004450BA"/>
    <w:rsid w:val="004B3CE5"/>
    <w:rsid w:val="004B5883"/>
    <w:rsid w:val="004D629E"/>
    <w:rsid w:val="004E0810"/>
    <w:rsid w:val="004E55BC"/>
    <w:rsid w:val="00524C6A"/>
    <w:rsid w:val="00525409"/>
    <w:rsid w:val="00541C0E"/>
    <w:rsid w:val="00555EBE"/>
    <w:rsid w:val="0058636F"/>
    <w:rsid w:val="005A6B9F"/>
    <w:rsid w:val="005A7837"/>
    <w:rsid w:val="005B6589"/>
    <w:rsid w:val="005C2F55"/>
    <w:rsid w:val="005D04CD"/>
    <w:rsid w:val="005D4255"/>
    <w:rsid w:val="005E4793"/>
    <w:rsid w:val="005F791B"/>
    <w:rsid w:val="006410BC"/>
    <w:rsid w:val="0066581B"/>
    <w:rsid w:val="006732E9"/>
    <w:rsid w:val="006751F7"/>
    <w:rsid w:val="006A1CD1"/>
    <w:rsid w:val="006B0B01"/>
    <w:rsid w:val="006C5333"/>
    <w:rsid w:val="00713624"/>
    <w:rsid w:val="00746981"/>
    <w:rsid w:val="00752DD3"/>
    <w:rsid w:val="00754A22"/>
    <w:rsid w:val="00763A01"/>
    <w:rsid w:val="00766A39"/>
    <w:rsid w:val="00784F6E"/>
    <w:rsid w:val="007A5070"/>
    <w:rsid w:val="007C7D9C"/>
    <w:rsid w:val="007D058F"/>
    <w:rsid w:val="007D4DFE"/>
    <w:rsid w:val="007F03DF"/>
    <w:rsid w:val="00821CB2"/>
    <w:rsid w:val="00824E31"/>
    <w:rsid w:val="00825510"/>
    <w:rsid w:val="00853D85"/>
    <w:rsid w:val="00856381"/>
    <w:rsid w:val="0086013D"/>
    <w:rsid w:val="0086384B"/>
    <w:rsid w:val="008719D8"/>
    <w:rsid w:val="0087258B"/>
    <w:rsid w:val="008A15F0"/>
    <w:rsid w:val="009265CD"/>
    <w:rsid w:val="009400C2"/>
    <w:rsid w:val="009552BB"/>
    <w:rsid w:val="00961868"/>
    <w:rsid w:val="00972DB3"/>
    <w:rsid w:val="009814F1"/>
    <w:rsid w:val="009A6C29"/>
    <w:rsid w:val="009B6376"/>
    <w:rsid w:val="009D4B3A"/>
    <w:rsid w:val="009D5443"/>
    <w:rsid w:val="009E0B70"/>
    <w:rsid w:val="00A032B0"/>
    <w:rsid w:val="00A10193"/>
    <w:rsid w:val="00A34834"/>
    <w:rsid w:val="00A35E26"/>
    <w:rsid w:val="00A41115"/>
    <w:rsid w:val="00A87057"/>
    <w:rsid w:val="00AA4B18"/>
    <w:rsid w:val="00AC7B28"/>
    <w:rsid w:val="00AE083B"/>
    <w:rsid w:val="00AE2538"/>
    <w:rsid w:val="00AE4AB1"/>
    <w:rsid w:val="00B929D8"/>
    <w:rsid w:val="00BC7B0B"/>
    <w:rsid w:val="00BD40BA"/>
    <w:rsid w:val="00BF4921"/>
    <w:rsid w:val="00C1483D"/>
    <w:rsid w:val="00C40B0F"/>
    <w:rsid w:val="00C44A06"/>
    <w:rsid w:val="00C50CF9"/>
    <w:rsid w:val="00C558AD"/>
    <w:rsid w:val="00C67389"/>
    <w:rsid w:val="00CA3D17"/>
    <w:rsid w:val="00CC340D"/>
    <w:rsid w:val="00CF5406"/>
    <w:rsid w:val="00D1023C"/>
    <w:rsid w:val="00D144CE"/>
    <w:rsid w:val="00D17D56"/>
    <w:rsid w:val="00D54124"/>
    <w:rsid w:val="00D83C1D"/>
    <w:rsid w:val="00DD20A0"/>
    <w:rsid w:val="00DD5F3E"/>
    <w:rsid w:val="00DF364A"/>
    <w:rsid w:val="00E062E9"/>
    <w:rsid w:val="00E238CE"/>
    <w:rsid w:val="00E74C3B"/>
    <w:rsid w:val="00E80F2A"/>
    <w:rsid w:val="00E83068"/>
    <w:rsid w:val="00E95A4C"/>
    <w:rsid w:val="00E964B7"/>
    <w:rsid w:val="00EB17A8"/>
    <w:rsid w:val="00EC341A"/>
    <w:rsid w:val="00ED4C17"/>
    <w:rsid w:val="00ED5D51"/>
    <w:rsid w:val="00EE048F"/>
    <w:rsid w:val="00EF5E3F"/>
    <w:rsid w:val="00F36199"/>
    <w:rsid w:val="00F4242B"/>
    <w:rsid w:val="00F53A4A"/>
    <w:rsid w:val="00F564FD"/>
    <w:rsid w:val="00F64F5A"/>
    <w:rsid w:val="00F72EFA"/>
    <w:rsid w:val="00F90EE7"/>
    <w:rsid w:val="00F91E7A"/>
    <w:rsid w:val="00F96BA6"/>
    <w:rsid w:val="00FA440C"/>
    <w:rsid w:val="00FD4CEA"/>
    <w:rsid w:val="00FD6224"/>
    <w:rsid w:val="00FE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E9508"/>
  <w15:chartTrackingRefBased/>
  <w15:docId w15:val="{6027A97A-3EA2-4CFE-A78E-CE399749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EN Normal"/>
    <w:next w:val="BodyText"/>
    <w:qFormat/>
    <w:rsid w:val="001811AA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1811AA"/>
    <w:pPr>
      <w:spacing w:line="276" w:lineRule="auto"/>
      <w:outlineLvl w:val="0"/>
    </w:pPr>
    <w:rPr>
      <w:b/>
      <w:bCs/>
      <w:color w:val="086986" w:themeColor="accent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11AA"/>
    <w:pPr>
      <w:spacing w:line="276" w:lineRule="auto"/>
      <w:outlineLvl w:val="1"/>
    </w:pPr>
    <w:rPr>
      <w:b/>
      <w:bCs/>
      <w:color w:val="086986" w:themeColor="accent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811AA"/>
    <w:pPr>
      <w:spacing w:line="276" w:lineRule="auto"/>
      <w:outlineLvl w:val="2"/>
    </w:pPr>
    <w:rPr>
      <w:b/>
      <w:bCs/>
      <w:color w:val="086986" w:themeColor="accent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11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2F54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11AA"/>
    <w:pPr>
      <w:keepNext/>
      <w:keepLines/>
      <w:spacing w:before="80" w:after="40"/>
      <w:outlineLvl w:val="4"/>
    </w:pPr>
    <w:rPr>
      <w:rFonts w:eastAsiaTheme="majorEastAsia" w:cstheme="majorBidi"/>
      <w:color w:val="002F54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11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11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11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11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link w:val="TitleChar"/>
    <w:uiPriority w:val="10"/>
    <w:qFormat/>
    <w:rsid w:val="00F4242B"/>
    <w:pPr>
      <w:spacing w:line="276" w:lineRule="auto"/>
      <w:contextualSpacing/>
      <w:jc w:val="center"/>
    </w:pPr>
    <w:rPr>
      <w:rFonts w:ascii="Lato" w:eastAsiaTheme="majorEastAsia" w:hAnsi="Lato" w:cs="Graphik Arabic Regular"/>
      <w:b/>
      <w:bCs/>
      <w:color w:val="004071" w:themeColor="accent1"/>
      <w:spacing w:val="-10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4242B"/>
    <w:rPr>
      <w:rFonts w:ascii="Lato" w:eastAsiaTheme="majorEastAsia" w:hAnsi="Lato" w:cs="Graphik Arabic Regular"/>
      <w:b/>
      <w:bCs/>
      <w:color w:val="004071" w:themeColor="accent1"/>
      <w:spacing w:val="-10"/>
      <w:kern w:val="28"/>
      <w:sz w:val="48"/>
      <w:szCs w:val="5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811AA"/>
    <w:rPr>
      <w:rFonts w:ascii="Lato" w:hAnsi="Lato"/>
      <w:b/>
      <w:bCs/>
      <w:color w:val="086986" w:themeColor="accent2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1811AA"/>
    <w:rPr>
      <w:rFonts w:ascii="Lato" w:hAnsi="Lato"/>
      <w:b/>
      <w:bCs/>
      <w:color w:val="086986" w:themeColor="accent2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1811AA"/>
    <w:rPr>
      <w:rFonts w:ascii="Lato" w:hAnsi="Lato"/>
      <w:b/>
      <w:bCs/>
      <w:color w:val="086986" w:themeColor="accent2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11AA"/>
    <w:rPr>
      <w:rFonts w:ascii="Lato" w:eastAsiaTheme="majorEastAsia" w:hAnsi="Lato" w:cstheme="majorBidi"/>
      <w:i/>
      <w:iCs/>
      <w:color w:val="002F54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11AA"/>
    <w:rPr>
      <w:rFonts w:ascii="Lato" w:eastAsiaTheme="majorEastAsia" w:hAnsi="Lato" w:cstheme="majorBidi"/>
      <w:color w:val="002F54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11AA"/>
    <w:rPr>
      <w:rFonts w:ascii="Lato" w:eastAsiaTheme="majorEastAsia" w:hAnsi="Lato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11AA"/>
    <w:rPr>
      <w:rFonts w:ascii="Lato" w:eastAsiaTheme="majorEastAsia" w:hAnsi="Lato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11AA"/>
    <w:rPr>
      <w:rFonts w:ascii="Lato" w:eastAsiaTheme="majorEastAsia" w:hAnsi="Lato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11AA"/>
    <w:rPr>
      <w:rFonts w:ascii="Lato" w:eastAsiaTheme="majorEastAsia" w:hAnsi="Lato" w:cstheme="majorBidi"/>
      <w:color w:val="272727" w:themeColor="text1" w:themeTint="D8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42B"/>
    <w:pPr>
      <w:numPr>
        <w:ilvl w:val="1"/>
      </w:numPr>
      <w:bidi/>
      <w:spacing w:after="160" w:line="276" w:lineRule="auto"/>
      <w:jc w:val="center"/>
    </w:pPr>
    <w:rPr>
      <w:rFonts w:ascii="Lato" w:eastAsiaTheme="majorEastAsia" w:hAnsi="Lato" w:cs="Graphik Arabic Regular"/>
      <w:b/>
      <w:bCs/>
      <w:color w:val="086986" w:themeColor="accent2"/>
      <w:spacing w:val="15"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rsid w:val="00F4242B"/>
    <w:rPr>
      <w:rFonts w:ascii="Lato" w:eastAsiaTheme="majorEastAsia" w:hAnsi="Lato" w:cs="Graphik Arabic Regular"/>
      <w:b/>
      <w:bCs/>
      <w:color w:val="086986" w:themeColor="accent2"/>
      <w:spacing w:val="15"/>
      <w:sz w:val="36"/>
      <w:szCs w:val="36"/>
    </w:rPr>
  </w:style>
  <w:style w:type="paragraph" w:styleId="Quote">
    <w:name w:val="Quote"/>
    <w:basedOn w:val="Normal"/>
    <w:next w:val="Normal"/>
    <w:link w:val="QuoteChar"/>
    <w:uiPriority w:val="29"/>
    <w:rsid w:val="006C53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5333"/>
    <w:rPr>
      <w:rFonts w:ascii="Lato" w:hAnsi="Lato" w:cs="Graphik Arabic Regular"/>
      <w:b w:val="0"/>
      <w:bCs w:val="0"/>
      <w:i/>
      <w:iCs/>
      <w:snapToGrid/>
      <w:color w:val="404040" w:themeColor="text1" w:themeTint="BF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paragraph" w:styleId="ListParagraph">
    <w:name w:val="List Paragraph"/>
    <w:basedOn w:val="Normal"/>
    <w:uiPriority w:val="34"/>
    <w:qFormat/>
    <w:rsid w:val="006C5333"/>
    <w:pPr>
      <w:ind w:left="720"/>
      <w:contextualSpacing/>
    </w:pPr>
  </w:style>
  <w:style w:type="character" w:styleId="IntenseEmphasis">
    <w:name w:val="Intense Emphasis"/>
    <w:aliases w:val="Emphasis Note"/>
    <w:uiPriority w:val="21"/>
    <w:qFormat/>
    <w:rsid w:val="001811AA"/>
    <w:rPr>
      <w:b/>
      <w:bCs/>
      <w:i/>
      <w:iCs/>
      <w:color w:val="F87C56" w:themeColor="accent3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rsid w:val="006C5333"/>
    <w:pPr>
      <w:pBdr>
        <w:top w:val="single" w:sz="4" w:space="10" w:color="002F54" w:themeColor="accent1" w:themeShade="BF"/>
        <w:bottom w:val="single" w:sz="4" w:space="10" w:color="002F54" w:themeColor="accent1" w:themeShade="BF"/>
      </w:pBdr>
      <w:spacing w:before="360" w:after="360"/>
      <w:ind w:left="864" w:right="864"/>
      <w:jc w:val="center"/>
    </w:pPr>
    <w:rPr>
      <w:i/>
      <w:iCs/>
      <w:color w:val="002F54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5333"/>
    <w:rPr>
      <w:rFonts w:ascii="Lato" w:hAnsi="Lato" w:cs="Graphik Arabic Regular"/>
      <w:b w:val="0"/>
      <w:bCs w:val="0"/>
      <w:i/>
      <w:iCs/>
      <w:snapToGrid/>
      <w:color w:val="002F54" w:themeColor="accent1" w:themeShade="BF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character" w:styleId="IntenseReference">
    <w:name w:val="Intense Reference"/>
    <w:uiPriority w:val="32"/>
    <w:rsid w:val="006C5333"/>
    <w:rPr>
      <w:b/>
      <w:bCs/>
      <w:smallCaps/>
      <w:color w:val="002F54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811AA"/>
    <w:pPr>
      <w:spacing w:after="200"/>
    </w:pPr>
    <w:rPr>
      <w:i/>
      <w:iCs/>
      <w:color w:val="ACACAC" w:themeColor="text2"/>
      <w:sz w:val="18"/>
      <w:szCs w:val="18"/>
    </w:rPr>
  </w:style>
  <w:style w:type="character" w:styleId="Strong">
    <w:name w:val="Strong"/>
    <w:uiPriority w:val="22"/>
    <w:rsid w:val="006C5333"/>
    <w:rPr>
      <w:b/>
      <w:bCs/>
    </w:rPr>
  </w:style>
  <w:style w:type="character" w:styleId="Emphasis">
    <w:name w:val="Emphasis"/>
    <w:uiPriority w:val="20"/>
    <w:qFormat/>
    <w:rsid w:val="001811AA"/>
    <w:rPr>
      <w:i/>
      <w:iCs/>
    </w:rPr>
  </w:style>
  <w:style w:type="paragraph" w:styleId="NoSpacing">
    <w:name w:val="No Spacing"/>
    <w:basedOn w:val="Normal"/>
    <w:link w:val="NoSpacingChar"/>
    <w:uiPriority w:val="1"/>
    <w:rsid w:val="00E95A4C"/>
    <w:rPr>
      <w:rFonts w:cs="Open Sans"/>
      <w:color w:val="000000"/>
      <w:shd w:val="clear" w:color="auto" w:fill="FFFFFF"/>
    </w:rPr>
  </w:style>
  <w:style w:type="character" w:styleId="SubtleEmphasis">
    <w:name w:val="Subtle Emphasis"/>
    <w:uiPriority w:val="19"/>
    <w:rsid w:val="006C5333"/>
    <w:rPr>
      <w:i/>
      <w:iCs/>
      <w:color w:val="404040" w:themeColor="text1" w:themeTint="BF"/>
    </w:rPr>
  </w:style>
  <w:style w:type="character" w:styleId="SubtleReference">
    <w:name w:val="Subtle Reference"/>
    <w:uiPriority w:val="31"/>
    <w:rsid w:val="006C5333"/>
    <w:rPr>
      <w:smallCaps/>
      <w:color w:val="5A5A5A" w:themeColor="text1" w:themeTint="A5"/>
    </w:rPr>
  </w:style>
  <w:style w:type="character" w:styleId="BookTitle">
    <w:name w:val="Book Title"/>
    <w:uiPriority w:val="33"/>
    <w:rsid w:val="006C5333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811AA"/>
    <w:pPr>
      <w:spacing w:before="240"/>
      <w:outlineLvl w:val="9"/>
    </w:pPr>
    <w:rPr>
      <w:sz w:val="32"/>
      <w:szCs w:val="32"/>
    </w:rPr>
  </w:style>
  <w:style w:type="character" w:customStyle="1" w:styleId="NoSpacingChar">
    <w:name w:val="No Spacing Char"/>
    <w:basedOn w:val="DefaultParagraphFont"/>
    <w:link w:val="NoSpacing"/>
    <w:uiPriority w:val="1"/>
    <w:rsid w:val="00E95A4C"/>
    <w:rPr>
      <w:rFonts w:ascii="Lato" w:hAnsi="Lato" w:cs="Open Sans"/>
      <w:b w:val="0"/>
      <w:bCs w:val="0"/>
      <w:i w:val="0"/>
      <w:iCs w:val="0"/>
      <w:snapToGrid/>
      <w:color w:val="000000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paragraph" w:styleId="BodyText">
    <w:name w:val="Body Text"/>
    <w:basedOn w:val="Normal"/>
    <w:link w:val="BodyTextChar"/>
    <w:uiPriority w:val="99"/>
    <w:unhideWhenUsed/>
    <w:qFormat/>
    <w:rsid w:val="001811AA"/>
  </w:style>
  <w:style w:type="character" w:customStyle="1" w:styleId="BodyTextChar">
    <w:name w:val="Body Text Char"/>
    <w:basedOn w:val="DefaultParagraphFont"/>
    <w:link w:val="BodyText"/>
    <w:uiPriority w:val="99"/>
    <w:rsid w:val="001811AA"/>
    <w:rPr>
      <w:rFonts w:ascii="Lato" w:hAnsi="Lato"/>
      <w:color w:val="000000" w:themeColor="text1"/>
      <w:lang w:val="en-US"/>
    </w:rPr>
  </w:style>
  <w:style w:type="paragraph" w:styleId="TOC1">
    <w:name w:val="toc 1"/>
    <w:aliases w:val="Heading1,T2"/>
    <w:basedOn w:val="Normal"/>
    <w:next w:val="Normal"/>
    <w:autoRedefine/>
    <w:uiPriority w:val="39"/>
    <w:unhideWhenUsed/>
    <w:rsid w:val="00E80F2A"/>
    <w:pPr>
      <w:shd w:val="clear" w:color="auto" w:fill="004071" w:themeFill="accent1"/>
      <w:spacing w:before="120" w:after="120" w:line="276" w:lineRule="auto"/>
    </w:pPr>
    <w:rPr>
      <w:b/>
      <w:bCs/>
      <w:color w:val="FFFFFF" w:themeColor="background1"/>
      <w:sz w:val="36"/>
      <w:szCs w:val="32"/>
    </w:rPr>
  </w:style>
  <w:style w:type="paragraph" w:styleId="TOC2">
    <w:name w:val="toc 2"/>
    <w:basedOn w:val="TOC1"/>
    <w:next w:val="Normal"/>
    <w:autoRedefine/>
    <w:uiPriority w:val="39"/>
    <w:unhideWhenUsed/>
    <w:rsid w:val="00E80F2A"/>
  </w:style>
  <w:style w:type="paragraph" w:customStyle="1" w:styleId="H1">
    <w:name w:val="H1"/>
    <w:basedOn w:val="Heading1"/>
    <w:next w:val="Normal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H2">
    <w:name w:val="H2"/>
    <w:basedOn w:val="Heading2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H3">
    <w:name w:val="H3"/>
    <w:basedOn w:val="Heading3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CalloutNoteHeading">
    <w:name w:val="CalloutNote Heading"/>
    <w:basedOn w:val="Normal"/>
    <w:qFormat/>
    <w:rsid w:val="001811AA"/>
    <w:rPr>
      <w:b/>
      <w:bCs/>
      <w:i/>
      <w:iCs/>
      <w:color w:val="FFFFFF" w:themeColor="background1"/>
    </w:rPr>
  </w:style>
  <w:style w:type="paragraph" w:customStyle="1" w:styleId="CalloutNoteBody">
    <w:name w:val="Callout Note Body"/>
    <w:basedOn w:val="BodyText"/>
    <w:qFormat/>
    <w:rsid w:val="001811AA"/>
    <w:rPr>
      <w:color w:val="FFFFFF" w:themeColor="background1"/>
      <w:sz w:val="21"/>
      <w:szCs w:val="21"/>
    </w:rPr>
  </w:style>
  <w:style w:type="table" w:styleId="TableGrid">
    <w:name w:val="Table Grid"/>
    <w:basedOn w:val="TableNormal"/>
    <w:uiPriority w:val="39"/>
    <w:rsid w:val="006A1C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dy">
    <w:name w:val="Table Body"/>
    <w:basedOn w:val="NoSpacing"/>
    <w:qFormat/>
    <w:rsid w:val="001811AA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58C4C7" w:themeColor="hyperlink"/>
      <w:spacing w:val="0"/>
      <w:w w:val="100"/>
      <w:kern w:val="10"/>
      <w:position w:val="0"/>
      <w:sz w:val="24"/>
      <w:szCs w:val="24"/>
      <w:u w:val="single"/>
      <w14:ligatures w14:val="standardContextual"/>
      <w14:numForm w14:val="default"/>
      <w14:numSpacing w14:val="default"/>
      <w14:stylisticSets/>
      <w14:cntxtAlts/>
    </w:rPr>
  </w:style>
  <w:style w:type="character" w:styleId="UnresolvedMention">
    <w:name w:val="Unresolved Mention"/>
    <w:basedOn w:val="DefaultParagraphFont"/>
    <w:uiPriority w:val="99"/>
    <w:semiHidden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605E5C"/>
      <w:spacing w:val="0"/>
      <w:w w:val="100"/>
      <w:kern w:val="10"/>
      <w:position w:val="0"/>
      <w:sz w:val="24"/>
      <w:szCs w:val="24"/>
      <w:shd w:val="clear" w:color="auto" w:fill="E1DFDD"/>
      <w14:ligatures w14:val="standardContextual"/>
      <w14:numForm w14:val="default"/>
      <w14:numSpacing w14:val="default"/>
      <w14:stylisticSets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F77B56" w:themeColor="followedHyperlink"/>
      <w:spacing w:val="0"/>
      <w:w w:val="100"/>
      <w:kern w:val="10"/>
      <w:position w:val="0"/>
      <w:sz w:val="24"/>
      <w:szCs w:val="24"/>
      <w:u w:val="single"/>
      <w14:ligatures w14:val="standardContextual"/>
      <w14:numForm w14:val="default"/>
      <w14:numSpacing w14:val="default"/>
      <w14:stylisticSets/>
      <w14:cntxtAlts/>
    </w:rPr>
  </w:style>
  <w:style w:type="paragraph" w:customStyle="1" w:styleId="PhotoCaption">
    <w:name w:val="Photo Caption"/>
    <w:basedOn w:val="NoSpacing"/>
    <w:qFormat/>
    <w:rsid w:val="001811AA"/>
    <w:rPr>
      <w:color w:val="000000" w:themeColor="text1"/>
      <w:sz w:val="16"/>
      <w:szCs w:val="16"/>
    </w:rPr>
  </w:style>
  <w:style w:type="paragraph" w:customStyle="1" w:styleId="SmallNotes">
    <w:name w:val="Small Notes"/>
    <w:basedOn w:val="BodyText"/>
    <w:qFormat/>
    <w:rsid w:val="001811AA"/>
    <w:rPr>
      <w:i/>
      <w:iCs/>
      <w:color w:val="F87C56" w:themeColor="accent3"/>
      <w:sz w:val="13"/>
      <w:szCs w:val="13"/>
      <w:u w:val="single"/>
    </w:rPr>
  </w:style>
  <w:style w:type="paragraph" w:customStyle="1" w:styleId="ArTitle">
    <w:name w:val="Ar Title"/>
    <w:basedOn w:val="Title"/>
    <w:qFormat/>
    <w:rsid w:val="00F4242B"/>
    <w:pPr>
      <w:bidi/>
    </w:pPr>
    <w:rPr>
      <w:rFonts w:ascii="Graphik Arabic Semibold" w:hAnsi="Graphik Arabic Semibold" w:cs="Graphik Arabic Semibold"/>
      <w:b w:val="0"/>
    </w:rPr>
  </w:style>
  <w:style w:type="paragraph" w:customStyle="1" w:styleId="ArSubtitle">
    <w:name w:val="Ar Subtitle"/>
    <w:basedOn w:val="Subtitle"/>
    <w:qFormat/>
    <w:rsid w:val="00F4242B"/>
    <w:rPr>
      <w:rFonts w:ascii="Graphik Arabic Semibold" w:hAnsi="Graphik Arabic Semibold" w:cs="Graphik Arabic Semibold"/>
    </w:rPr>
  </w:style>
  <w:style w:type="paragraph" w:customStyle="1" w:styleId="ArH1T1">
    <w:name w:val="Ar H1 T1"/>
    <w:basedOn w:val="Heading1"/>
    <w:qFormat/>
    <w:rsid w:val="001811AA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2T1">
    <w:name w:val="Ar H2 T1"/>
    <w:basedOn w:val="Heading2"/>
    <w:qFormat/>
    <w:rsid w:val="008A15F0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3T1">
    <w:name w:val="Ar H3 T1"/>
    <w:basedOn w:val="Heading3"/>
    <w:qFormat/>
    <w:rsid w:val="008A15F0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EmphasizeNote">
    <w:name w:val="Ar Emphasize Note"/>
    <w:basedOn w:val="Normal"/>
    <w:qFormat/>
    <w:rsid w:val="001811AA"/>
    <w:pPr>
      <w:bidi/>
    </w:pPr>
    <w:rPr>
      <w:rFonts w:ascii="Graphik Arabic Regular" w:hAnsi="Graphik Arabic Regular" w:cs="Graphik Arabic Regular"/>
      <w:color w:val="F87C56" w:themeColor="accent3"/>
    </w:rPr>
  </w:style>
  <w:style w:type="paragraph" w:customStyle="1" w:styleId="ArH1T2">
    <w:name w:val="Ar H1 T2"/>
    <w:basedOn w:val="H1"/>
    <w:qFormat/>
    <w:rsid w:val="001811AA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2T2">
    <w:name w:val="Ar H2 T2"/>
    <w:basedOn w:val="Heading2"/>
    <w:qFormat/>
    <w:rsid w:val="001811AA"/>
    <w:pPr>
      <w:shd w:val="clear" w:color="auto" w:fill="004071" w:themeFill="accent1"/>
      <w:bidi/>
    </w:pPr>
    <w:rPr>
      <w:rFonts w:ascii="Graphik Arabic Semibold" w:hAnsi="Graphik Arabic Semibold" w:cs="Graphik Arabic Semibold"/>
      <w:b w:val="0"/>
      <w:bCs w:val="0"/>
      <w:color w:val="FFFFFF" w:themeColor="background1"/>
    </w:rPr>
  </w:style>
  <w:style w:type="paragraph" w:customStyle="1" w:styleId="ArH3T3">
    <w:name w:val="Ar H3 T3"/>
    <w:basedOn w:val="Heading3"/>
    <w:qFormat/>
    <w:rsid w:val="001811AA"/>
    <w:pPr>
      <w:shd w:val="clear" w:color="auto" w:fill="004071" w:themeFill="accent1"/>
      <w:bidi/>
    </w:pPr>
    <w:rPr>
      <w:rFonts w:ascii="Graphik Arabic Semibold" w:hAnsi="Graphik Arabic Semibold" w:cs="Graphik Arabic Semibold"/>
      <w:color w:val="FFFFFF" w:themeColor="background1"/>
    </w:rPr>
  </w:style>
  <w:style w:type="paragraph" w:customStyle="1" w:styleId="ArBodyText">
    <w:name w:val="Ar Body Text"/>
    <w:basedOn w:val="BodyText"/>
    <w:qFormat/>
    <w:rsid w:val="00F4242B"/>
    <w:pPr>
      <w:bidi/>
    </w:pPr>
    <w:rPr>
      <w:rFonts w:asciiTheme="minorBidi" w:hAnsiTheme="minorBidi"/>
    </w:rPr>
  </w:style>
  <w:style w:type="paragraph" w:customStyle="1" w:styleId="DarkNoteBody">
    <w:name w:val="Dark Note Body"/>
    <w:basedOn w:val="BodyText"/>
    <w:qFormat/>
    <w:rsid w:val="001811AA"/>
    <w:rPr>
      <w:color w:val="FFFFFF" w:themeColor="background1"/>
      <w:sz w:val="21"/>
      <w:szCs w:val="21"/>
    </w:rPr>
  </w:style>
  <w:style w:type="paragraph" w:customStyle="1" w:styleId="DarkNoteHeading">
    <w:name w:val="Dark Note Heading"/>
    <w:basedOn w:val="Normal"/>
    <w:qFormat/>
    <w:rsid w:val="001811AA"/>
    <w:rPr>
      <w:b/>
      <w:bCs/>
      <w:i/>
      <w:iCs/>
      <w:color w:val="FFFFFF" w:themeColor="background1"/>
    </w:rPr>
  </w:style>
  <w:style w:type="paragraph" w:customStyle="1" w:styleId="ArDarkNoteHeading">
    <w:name w:val="Ar Dark Note Heading"/>
    <w:basedOn w:val="Normal"/>
    <w:qFormat/>
    <w:rsid w:val="001811AA"/>
    <w:pPr>
      <w:bidi/>
    </w:pPr>
    <w:rPr>
      <w:rFonts w:ascii="Graphik Arabic Semibold" w:hAnsi="Graphik Arabic Semibold" w:cs="Graphik Arabic Semibold"/>
      <w:b/>
      <w:bCs/>
      <w:color w:val="FFFFFF" w:themeColor="background1"/>
    </w:rPr>
  </w:style>
  <w:style w:type="paragraph" w:customStyle="1" w:styleId="ArDarkNoteBody">
    <w:name w:val="Ar Dark Note Body"/>
    <w:basedOn w:val="BodyText"/>
    <w:qFormat/>
    <w:rsid w:val="00F4242B"/>
    <w:pPr>
      <w:bidi/>
    </w:pPr>
    <w:rPr>
      <w:rFonts w:ascii="Graphik Arabic Regular" w:hAnsi="Graphik Arabic Regular" w:cs="Graphik Arabic Regular"/>
      <w:color w:val="FFFFFF" w:themeColor="background1"/>
      <w:sz w:val="22"/>
      <w:szCs w:val="22"/>
    </w:rPr>
  </w:style>
  <w:style w:type="paragraph" w:customStyle="1" w:styleId="ArNoteHeading">
    <w:name w:val="Ar Note Heading"/>
    <w:basedOn w:val="Normal"/>
    <w:qFormat/>
    <w:rsid w:val="001811AA"/>
    <w:pPr>
      <w:bidi/>
    </w:pPr>
    <w:rPr>
      <w:rFonts w:ascii="Graphik Arabic Semibold" w:hAnsi="Graphik Arabic Semibold" w:cs="Graphik Arabic Semibold"/>
      <w:b/>
      <w:bCs/>
      <w:color w:val="004071" w:themeColor="accent1"/>
    </w:rPr>
  </w:style>
  <w:style w:type="paragraph" w:customStyle="1" w:styleId="ArNoteBody">
    <w:name w:val="Ar Note Body"/>
    <w:basedOn w:val="BodyText"/>
    <w:qFormat/>
    <w:rsid w:val="00F4242B"/>
    <w:pPr>
      <w:bidi/>
    </w:pPr>
    <w:rPr>
      <w:rFonts w:ascii="Graphik Arabic Regular" w:hAnsi="Graphik Arabic Regular" w:cs="Graphik Arabic Regular"/>
      <w:sz w:val="22"/>
      <w:szCs w:val="22"/>
    </w:rPr>
  </w:style>
  <w:style w:type="paragraph" w:customStyle="1" w:styleId="ArTableH1">
    <w:name w:val="Ar Table H1"/>
    <w:basedOn w:val="ArH1T1"/>
    <w:qFormat/>
    <w:rsid w:val="001811AA"/>
    <w:rPr>
      <w:rFonts w:ascii="Graphik Arabic Medium" w:hAnsi="Graphik Arabic Medium" w:cs="Graphik Arabic Medium"/>
      <w:color w:val="FFFFFF" w:themeColor="background1"/>
      <w:sz w:val="24"/>
      <w:szCs w:val="24"/>
    </w:rPr>
  </w:style>
  <w:style w:type="paragraph" w:customStyle="1" w:styleId="ArTableBody">
    <w:name w:val="Ar Table Body"/>
    <w:basedOn w:val="BodyText"/>
    <w:qFormat/>
    <w:rsid w:val="001811AA"/>
    <w:pPr>
      <w:bidi/>
      <w:spacing w:line="276" w:lineRule="auto"/>
    </w:pPr>
    <w:rPr>
      <w:rFonts w:ascii="Graphik Arabic Regular" w:hAnsi="Graphik Arabic Regular" w:cs="Graphik Arabic Regular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541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124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character" w:styleId="PageNumber">
    <w:name w:val="page number"/>
    <w:basedOn w:val="DefaultParagraphFont"/>
    <w:uiPriority w:val="99"/>
    <w:semiHidden/>
    <w:unhideWhenUsed/>
    <w:rsid w:val="00D54124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14:ligatures w14:val="standardContextual"/>
      <w14:numForm w14:val="default"/>
      <w14:numSpacing w14:val="default"/>
      <w14:stylisticSets/>
      <w14:cntxtAlts/>
    </w:rPr>
  </w:style>
  <w:style w:type="paragraph" w:styleId="Header">
    <w:name w:val="header"/>
    <w:basedOn w:val="Normal"/>
    <w:link w:val="HeaderChar"/>
    <w:uiPriority w:val="99"/>
    <w:unhideWhenUsed/>
    <w:rsid w:val="00E830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3068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numbering" w:customStyle="1" w:styleId="CurrentList1">
    <w:name w:val="Current List1"/>
    <w:uiPriority w:val="99"/>
    <w:rsid w:val="002B68A4"/>
    <w:pPr>
      <w:numPr>
        <w:numId w:val="1"/>
      </w:numPr>
    </w:pPr>
  </w:style>
  <w:style w:type="numbering" w:customStyle="1" w:styleId="SRDListStyle">
    <w:name w:val="SRD List Style"/>
    <w:uiPriority w:val="99"/>
    <w:rsid w:val="007F03DF"/>
    <w:pPr>
      <w:numPr>
        <w:numId w:val="2"/>
      </w:numPr>
    </w:pPr>
  </w:style>
  <w:style w:type="numbering" w:customStyle="1" w:styleId="SRDHeadingNumberingList">
    <w:name w:val="SRD Heading Numbering List"/>
    <w:uiPriority w:val="99"/>
    <w:rsid w:val="00746981"/>
    <w:pPr>
      <w:numPr>
        <w:numId w:val="3"/>
      </w:numPr>
    </w:pPr>
  </w:style>
  <w:style w:type="paragraph" w:customStyle="1" w:styleId="ArList">
    <w:name w:val="Ar List"/>
    <w:basedOn w:val="ArBodyText"/>
    <w:next w:val="ArBodyText"/>
    <w:qFormat/>
    <w:rsid w:val="001811AA"/>
    <w:pPr>
      <w:numPr>
        <w:numId w:val="9"/>
      </w:numPr>
    </w:pPr>
    <w:rPr>
      <w:sz w:val="20"/>
      <w:szCs w:val="20"/>
    </w:rPr>
  </w:style>
  <w:style w:type="numbering" w:customStyle="1" w:styleId="EnListStyle">
    <w:name w:val="En List Style"/>
    <w:uiPriority w:val="99"/>
    <w:rsid w:val="007D058F"/>
    <w:pPr>
      <w:numPr>
        <w:numId w:val="7"/>
      </w:numPr>
    </w:pPr>
  </w:style>
  <w:style w:type="paragraph" w:styleId="ListNumber">
    <w:name w:val="List Number"/>
    <w:aliases w:val="Ar List Number"/>
    <w:basedOn w:val="ArH1T1"/>
    <w:uiPriority w:val="99"/>
    <w:unhideWhenUsed/>
    <w:qFormat/>
    <w:rsid w:val="008A15F0"/>
    <w:pPr>
      <w:numPr>
        <w:numId w:val="4"/>
      </w:numPr>
    </w:pPr>
  </w:style>
  <w:style w:type="paragraph" w:styleId="ListNumber2">
    <w:name w:val="List Number 2"/>
    <w:aliases w:val="Ar List Number 2"/>
    <w:basedOn w:val="ArH2T1"/>
    <w:uiPriority w:val="99"/>
    <w:unhideWhenUsed/>
    <w:qFormat/>
    <w:rsid w:val="003E57F7"/>
    <w:pPr>
      <w:numPr>
        <w:ilvl w:val="1"/>
        <w:numId w:val="5"/>
      </w:numPr>
    </w:pPr>
  </w:style>
  <w:style w:type="paragraph" w:styleId="ListNumber3">
    <w:name w:val="List Number 3"/>
    <w:aliases w:val="AR List Number 3"/>
    <w:basedOn w:val="ArH3T1"/>
    <w:uiPriority w:val="99"/>
    <w:unhideWhenUsed/>
    <w:qFormat/>
    <w:rsid w:val="008A15F0"/>
    <w:pPr>
      <w:numPr>
        <w:ilvl w:val="2"/>
        <w:numId w:val="6"/>
      </w:numPr>
    </w:pPr>
  </w:style>
  <w:style w:type="paragraph" w:styleId="List">
    <w:name w:val="List"/>
    <w:aliases w:val="En List"/>
    <w:basedOn w:val="Heading1"/>
    <w:uiPriority w:val="99"/>
    <w:unhideWhenUsed/>
    <w:qFormat/>
    <w:rsid w:val="001811AA"/>
    <w:pPr>
      <w:numPr>
        <w:numId w:val="8"/>
      </w:numPr>
    </w:pPr>
  </w:style>
  <w:style w:type="paragraph" w:styleId="List2">
    <w:name w:val="List 2"/>
    <w:aliases w:val="En List 2"/>
    <w:basedOn w:val="Heading2"/>
    <w:uiPriority w:val="99"/>
    <w:unhideWhenUsed/>
    <w:qFormat/>
    <w:rsid w:val="001811AA"/>
    <w:pPr>
      <w:numPr>
        <w:ilvl w:val="1"/>
        <w:numId w:val="8"/>
      </w:numPr>
    </w:pPr>
  </w:style>
  <w:style w:type="paragraph" w:styleId="List3">
    <w:name w:val="List 3"/>
    <w:aliases w:val="En List 3"/>
    <w:basedOn w:val="Heading2"/>
    <w:uiPriority w:val="99"/>
    <w:unhideWhenUsed/>
    <w:qFormat/>
    <w:rsid w:val="001811AA"/>
    <w:pPr>
      <w:numPr>
        <w:ilvl w:val="2"/>
        <w:numId w:val="8"/>
      </w:numPr>
    </w:pPr>
    <w:rPr>
      <w:sz w:val="28"/>
      <w:szCs w:val="28"/>
    </w:rPr>
  </w:style>
  <w:style w:type="paragraph" w:customStyle="1" w:styleId="EnBodyText">
    <w:name w:val="En Body Text"/>
    <w:basedOn w:val="BodyText"/>
    <w:qFormat/>
    <w:rsid w:val="001811AA"/>
  </w:style>
  <w:style w:type="paragraph" w:customStyle="1" w:styleId="EnDarkBodyNormal">
    <w:name w:val="En Dark Body Normal"/>
    <w:basedOn w:val="Normal"/>
    <w:qFormat/>
    <w:rsid w:val="001811AA"/>
    <w:rPr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RD%20Dropbox\Turkey%20Multimedia\01ACTIVITIES%20ARCHIVE\Basic%20Designs\000_2024\02_Visual%20ID\Papers\SRD%20Word.dotx" TargetMode="External"/></Relationships>
</file>

<file path=word/theme/theme1.xml><?xml version="1.0" encoding="utf-8"?>
<a:theme xmlns:a="http://schemas.openxmlformats.org/drawingml/2006/main" name="SRD Office Theme">
  <a:themeElements>
    <a:clrScheme name="SRD Blue Colors">
      <a:dk1>
        <a:srgbClr val="000000"/>
      </a:dk1>
      <a:lt1>
        <a:srgbClr val="FFFFFF"/>
      </a:lt1>
      <a:dk2>
        <a:srgbClr val="ACACAC"/>
      </a:dk2>
      <a:lt2>
        <a:srgbClr val="E7E6E6"/>
      </a:lt2>
      <a:accent1>
        <a:srgbClr val="004071"/>
      </a:accent1>
      <a:accent2>
        <a:srgbClr val="086986"/>
      </a:accent2>
      <a:accent3>
        <a:srgbClr val="F87C56"/>
      </a:accent3>
      <a:accent4>
        <a:srgbClr val="D9E9F7"/>
      </a:accent4>
      <a:accent5>
        <a:srgbClr val="58C4C7"/>
      </a:accent5>
      <a:accent6>
        <a:srgbClr val="002849"/>
      </a:accent6>
      <a:hlink>
        <a:srgbClr val="58C4C7"/>
      </a:hlink>
      <a:folHlink>
        <a:srgbClr val="F77B56"/>
      </a:folHlink>
    </a:clrScheme>
    <a:fontScheme name="SRD New Fonts">
      <a:majorFont>
        <a:latin typeface="Lato Medium"/>
        <a:ea typeface=""/>
        <a:cs typeface="Graphik Arabic Medium"/>
      </a:majorFont>
      <a:minorFont>
        <a:latin typeface="Lato"/>
        <a:ea typeface=""/>
        <a:cs typeface="Graphik Arabic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3D031E-4389-674A-89D0-F822226BAF5F}">
  <we:reference id="wa200005826" version="1.1.1.0" store="en-US" storeType="OMEX"/>
  <we:alternateReferences>
    <we:reference id="wa200005826" version="1.1.1.0" store="wa200005826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7004E7-2244-4284-9EF6-7032E1D1C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SRD Word</Template>
  <TotalTime>222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Morjan</dc:creator>
  <cp:keywords/>
  <dc:description/>
  <cp:lastModifiedBy>Amr Al-hakimi</cp:lastModifiedBy>
  <cp:revision>44</cp:revision>
  <cp:lastPrinted>2025-02-10T08:26:00Z</cp:lastPrinted>
  <dcterms:created xsi:type="dcterms:W3CDTF">2024-05-02T08:33:00Z</dcterms:created>
  <dcterms:modified xsi:type="dcterms:W3CDTF">2026-06-18T08:47:00Z</dcterms:modified>
</cp:coreProperties>
</file>