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56C7C" w14:textId="77777777" w:rsidR="00FA440C" w:rsidRPr="00FA440C" w:rsidRDefault="00FA440C" w:rsidP="00FA440C">
      <w:pPr>
        <w:pStyle w:val="ArTitle"/>
        <w:spacing w:line="360" w:lineRule="auto"/>
        <w:rPr>
          <w:sz w:val="32"/>
          <w:szCs w:val="36"/>
          <w:rtl/>
        </w:rPr>
      </w:pPr>
      <w:r w:rsidRPr="00FA440C">
        <w:rPr>
          <w:rFonts w:hint="cs"/>
          <w:sz w:val="32"/>
          <w:szCs w:val="36"/>
          <w:rtl/>
        </w:rPr>
        <w:t>دفتر الشروط الخاص</w:t>
      </w:r>
    </w:p>
    <w:p w14:paraId="30E6958B" w14:textId="6745C14F" w:rsidR="00FA440C" w:rsidRPr="00FE2032" w:rsidRDefault="00FA440C" w:rsidP="00FA440C">
      <w:pPr>
        <w:pStyle w:val="ArSubtitle"/>
        <w:rPr>
          <w:sz w:val="24"/>
          <w:szCs w:val="24"/>
        </w:rPr>
      </w:pPr>
      <w:r w:rsidRPr="00FA440C">
        <w:rPr>
          <w:rFonts w:hint="cs"/>
          <w:sz w:val="24"/>
          <w:szCs w:val="24"/>
          <w:rtl/>
        </w:rPr>
        <w:t xml:space="preserve"> </w:t>
      </w:r>
      <w:r w:rsidR="00017CD3">
        <w:rPr>
          <w:rFonts w:hint="cs"/>
          <w:sz w:val="24"/>
          <w:szCs w:val="24"/>
          <w:rtl/>
        </w:rPr>
        <w:t>المناقصة</w:t>
      </w:r>
      <w:bookmarkStart w:id="0" w:name="_GoBack"/>
      <w:bookmarkEnd w:id="0"/>
      <w:r w:rsidRPr="00FA440C">
        <w:rPr>
          <w:rFonts w:hint="cs"/>
          <w:sz w:val="24"/>
          <w:szCs w:val="24"/>
          <w:rtl/>
        </w:rPr>
        <w:t xml:space="preserve"> رقم: </w:t>
      </w:r>
      <w:r w:rsidR="00351551" w:rsidRPr="00351551">
        <w:rPr>
          <w:sz w:val="24"/>
          <w:szCs w:val="24"/>
        </w:rPr>
        <w:t>26060202</w:t>
      </w:r>
    </w:p>
    <w:p w14:paraId="1903CBE4" w14:textId="77777777" w:rsidR="00FA440C" w:rsidRPr="00FA440C" w:rsidRDefault="00FA440C" w:rsidP="00FA440C">
      <w:pPr>
        <w:bidi/>
        <w:spacing w:line="360" w:lineRule="auto"/>
        <w:rPr>
          <w:b/>
          <w:bCs/>
          <w:color w:val="F87C56" w:themeColor="accent3"/>
          <w:sz w:val="28"/>
          <w:szCs w:val="28"/>
          <w:rtl/>
        </w:rPr>
      </w:pPr>
      <w:r w:rsidRPr="00FA440C">
        <w:rPr>
          <w:rFonts w:hint="cs"/>
          <w:b/>
          <w:bCs/>
          <w:color w:val="F87C56" w:themeColor="accent3"/>
          <w:sz w:val="28"/>
          <w:szCs w:val="28"/>
          <w:rtl/>
        </w:rPr>
        <w:t>تنويه:</w:t>
      </w:r>
    </w:p>
    <w:p w14:paraId="41B1ADDD" w14:textId="3423BCE6" w:rsidR="00FA440C" w:rsidRPr="00FA440C" w:rsidRDefault="00FA440C" w:rsidP="00FA440C">
      <w:pPr>
        <w:bidi/>
        <w:spacing w:line="360" w:lineRule="auto"/>
        <w:rPr>
          <w:b/>
          <w:bCs/>
        </w:rPr>
      </w:pPr>
      <w:r w:rsidRPr="00FA440C">
        <w:rPr>
          <w:rFonts w:hint="cs"/>
          <w:b/>
          <w:bCs/>
          <w:rtl/>
        </w:rPr>
        <w:t>نرجو قراءة دفتر الشروط حتى النهاية لأنه يحوي كل التفاصيل المتعلقة في العمل والتركيز جيدا</w:t>
      </w:r>
      <w:r w:rsidR="005F791B">
        <w:rPr>
          <w:rFonts w:hint="cs"/>
          <w:b/>
          <w:bCs/>
          <w:rtl/>
        </w:rPr>
        <w:t>ً</w:t>
      </w:r>
      <w:r w:rsidRPr="00FA440C">
        <w:rPr>
          <w:rFonts w:hint="cs"/>
          <w:b/>
          <w:bCs/>
          <w:rtl/>
        </w:rPr>
        <w:t xml:space="preserve"> على العبارات التي أدرج تحتها خط.</w:t>
      </w:r>
    </w:p>
    <w:p w14:paraId="5867CE6D" w14:textId="77777777" w:rsidR="00FA440C" w:rsidRPr="00FA440C" w:rsidRDefault="00FA440C" w:rsidP="00FA440C">
      <w:pPr>
        <w:pStyle w:val="ArH3T1"/>
        <w:rPr>
          <w:sz w:val="32"/>
          <w:szCs w:val="32"/>
          <w:rtl/>
        </w:rPr>
      </w:pPr>
      <w:r w:rsidRPr="00FA440C">
        <w:rPr>
          <w:rFonts w:hint="cs"/>
          <w:rtl/>
        </w:rPr>
        <w:t>مقدمة:</w:t>
      </w:r>
    </w:p>
    <w:p w14:paraId="2023EDC8" w14:textId="14CC5886" w:rsidR="004450BA" w:rsidRPr="00B929D8" w:rsidRDefault="00C40B0F" w:rsidP="00B929D8">
      <w:pPr>
        <w:bidi/>
        <w:jc w:val="left"/>
        <w:rPr>
          <w:rFonts w:cs="Graphik Arabic Regular"/>
          <w:rtl/>
        </w:rPr>
      </w:pPr>
      <w:r w:rsidRPr="008D468B">
        <w:rPr>
          <w:rFonts w:hint="cs"/>
          <w:rtl/>
        </w:rPr>
        <w:t>ترغب منظمة سوريا للإغاثة والتنمية باستدراج عروض أسعار بالظرف المغلق</w:t>
      </w:r>
      <w:r w:rsidR="00FD6224">
        <w:rPr>
          <w:rFonts w:hint="cs"/>
          <w:rtl/>
        </w:rPr>
        <w:t xml:space="preserve"> </w:t>
      </w:r>
      <w:r w:rsidR="000F7615" w:rsidRPr="000F7615">
        <w:rPr>
          <w:rFonts w:cs="Graphik Arabic Regular" w:hint="cs"/>
          <w:rtl/>
        </w:rPr>
        <w:t>دواء</w:t>
      </w:r>
      <w:r w:rsidR="000F7615" w:rsidRPr="000F7615">
        <w:rPr>
          <w:rFonts w:cs="Graphik Arabic Regular"/>
          <w:rtl/>
        </w:rPr>
        <w:t xml:space="preserve"> </w:t>
      </w:r>
      <w:r w:rsidRPr="008D468B">
        <w:rPr>
          <w:rFonts w:hint="cs"/>
          <w:rtl/>
        </w:rPr>
        <w:t xml:space="preserve">ضمن أحد </w:t>
      </w:r>
      <w:r w:rsidRPr="005C20C3">
        <w:rPr>
          <w:rFonts w:hint="cs"/>
          <w:rtl/>
        </w:rPr>
        <w:t>مشاريع المنظمة في</w:t>
      </w:r>
      <w:r>
        <w:rPr>
          <w:rFonts w:hint="cs"/>
          <w:rtl/>
        </w:rPr>
        <w:t xml:space="preserve"> منطقة</w:t>
      </w:r>
      <w:r w:rsidRPr="005C20C3">
        <w:rPr>
          <w:rFonts w:hint="cs"/>
          <w:rtl/>
        </w:rPr>
        <w:t xml:space="preserve"> </w:t>
      </w:r>
      <w:proofErr w:type="gramStart"/>
      <w:r w:rsidR="00FE2032">
        <w:rPr>
          <w:rFonts w:hint="cs"/>
          <w:rtl/>
        </w:rPr>
        <w:t xml:space="preserve">حلب </w:t>
      </w:r>
      <w:r w:rsidR="00AE4AB1">
        <w:rPr>
          <w:rFonts w:hint="cs"/>
          <w:rtl/>
        </w:rPr>
        <w:t>.</w:t>
      </w:r>
      <w:proofErr w:type="gramEnd"/>
    </w:p>
    <w:p w14:paraId="1E1E37BF" w14:textId="77777777" w:rsidR="00B929D8" w:rsidRDefault="00B929D8" w:rsidP="00C44A06">
      <w:pPr>
        <w:pStyle w:val="BodyText"/>
        <w:bidi/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</w:pPr>
    </w:p>
    <w:p w14:paraId="4430C093" w14:textId="69F074B8" w:rsidR="00FA440C" w:rsidRDefault="00B929D8" w:rsidP="00FA440C">
      <w:pPr>
        <w:pStyle w:val="ArH3T1"/>
        <w:spacing w:line="360" w:lineRule="auto"/>
        <w:rPr>
          <w:rtl/>
        </w:rPr>
      </w:pPr>
      <w:r>
        <w:rPr>
          <w:rFonts w:hint="cs"/>
          <w:rtl/>
        </w:rPr>
        <w:t>أولاً</w:t>
      </w:r>
      <w:r w:rsidR="00FA440C" w:rsidRPr="00FA440C">
        <w:rPr>
          <w:rFonts w:hint="cs"/>
          <w:rtl/>
        </w:rPr>
        <w:t xml:space="preserve"> - طريقة التقديم: </w:t>
      </w:r>
    </w:p>
    <w:p w14:paraId="0745B106" w14:textId="7AFB4635" w:rsidR="00CC340D" w:rsidRPr="003807D7" w:rsidRDefault="00713624" w:rsidP="00713624">
      <w:pPr>
        <w:bidi/>
        <w:ind w:left="264"/>
        <w:jc w:val="lef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-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يجب على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المزودين تقديم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ظرف يحوي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جميع الأوراق المطلوبة في </w:t>
      </w:r>
      <w:r w:rsidR="00B929D8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ملف المعايير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.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الظروف يجب ان تكون موقعة ومختومة بختم </w:t>
      </w: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المزود وتوقيعه مع وضع رمز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المناقصة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/>
        </w:rPr>
        <w:t xml:space="preserve"> </w:t>
      </w:r>
      <w:r w:rsidR="00351551" w:rsidRPr="00351551">
        <w:rPr>
          <w:rFonts w:asciiTheme="majorBidi" w:hAnsiTheme="majorBidi" w:cs="Graphik Arabic Medium"/>
          <w:sz w:val="22"/>
          <w:szCs w:val="22"/>
          <w:rtl/>
          <w:lang w:val="en-GB"/>
        </w:rPr>
        <w:t>26060202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.                                                                                                      </w:t>
      </w:r>
    </w:p>
    <w:p w14:paraId="7D3905EB" w14:textId="506FFE77" w:rsidR="00B929D8" w:rsidRPr="00351551" w:rsidRDefault="00713624" w:rsidP="00351551">
      <w:pPr>
        <w:bidi/>
        <w:rPr>
          <w:rFonts w:asciiTheme="majorBidi" w:hAnsiTheme="majorBidi" w:cstheme="majorBidi"/>
          <w:sz w:val="22"/>
          <w:szCs w:val="22"/>
          <w:rtl/>
        </w:rPr>
      </w:pPr>
      <w:r>
        <w:rPr>
          <w:rFonts w:asciiTheme="majorBidi" w:hAnsiTheme="majorBidi" w:cstheme="majorBidi" w:hint="cs"/>
          <w:sz w:val="22"/>
          <w:szCs w:val="22"/>
          <w:rtl/>
        </w:rPr>
        <w:t xml:space="preserve">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- 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يعتبر أي عرض لا يحتوي على كافة المرفقات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الأوراق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مملوءة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>موقع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SY"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 xml:space="preserve"> و/ا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و مختومة مرفوضا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ولا يدخ</w:t>
      </w:r>
      <w:r w:rsidR="00CC340D" w:rsidRPr="003807D7">
        <w:rPr>
          <w:rFonts w:asciiTheme="majorBidi" w:hAnsiTheme="majorBidi" w:cstheme="majorBidi" w:hint="eastAsia"/>
          <w:color w:val="000000"/>
          <w:sz w:val="22"/>
          <w:szCs w:val="22"/>
          <w:rtl/>
        </w:rPr>
        <w:t>ل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ضمن المناقصة</w:t>
      </w:r>
    </w:p>
    <w:p w14:paraId="15FE04B8" w14:textId="04C0FDE8" w:rsidR="00351551" w:rsidRPr="00713624" w:rsidRDefault="00351551" w:rsidP="00351551">
      <w:pPr>
        <w:pStyle w:val="BodyText"/>
        <w:bidi/>
        <w:jc w:val="left"/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</w:pPr>
      <w:r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  -</w:t>
      </w:r>
      <w:r w:rsidRPr="00351551">
        <w:rPr>
          <w:rFonts w:hint="cs"/>
          <w:rtl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يرجى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التأكد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من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أن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جميع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المواد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المطلوبة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في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المرفقات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مقبولة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لدى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وزارة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الصحة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السورية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ولا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يوجد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عليها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اعتراض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.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ويفضّل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أن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تكون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المستحضرات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ذات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منشأ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وطني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سوري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أو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تركي،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كما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تُقبل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المنتجات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ذات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المنشأ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الأوروبي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أو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الأمريكي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.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أما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المنتجات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ذات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المنشأ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الهندي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فهي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غير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مقبولة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.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يجب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ألا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تقل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مدة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الصلاحية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المتبقية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عن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سنة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واحدة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على</w:t>
      </w:r>
      <w:r w:rsidRPr="00351551">
        <w:rPr>
          <w:rFonts w:asciiTheme="majorBidi" w:hAnsiTheme="majorBidi" w:cs="Graphik Arabic Medium"/>
          <w:color w:val="000000"/>
          <w:sz w:val="22"/>
          <w:szCs w:val="22"/>
          <w:rtl/>
          <w:lang w:bidi="ar-LB"/>
        </w:rPr>
        <w:t xml:space="preserve"> </w:t>
      </w:r>
      <w:r w:rsidRPr="00351551"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الأقل</w:t>
      </w:r>
      <w:r>
        <w:rPr>
          <w:rFonts w:asciiTheme="majorBidi" w:hAnsiTheme="majorBidi" w:cs="Graphik Arabic Medium" w:hint="cs"/>
          <w:color w:val="000000"/>
          <w:sz w:val="22"/>
          <w:szCs w:val="22"/>
          <w:rtl/>
          <w:lang w:bidi="ar-LB"/>
        </w:rPr>
        <w:t>.</w:t>
      </w:r>
    </w:p>
    <w:p w14:paraId="1C3BE956" w14:textId="77777777" w:rsidR="00CC340D" w:rsidRPr="00CC340D" w:rsidRDefault="00CC340D" w:rsidP="00CC340D">
      <w:pPr>
        <w:pStyle w:val="BodyText"/>
        <w:rPr>
          <w:rtl/>
        </w:rPr>
      </w:pPr>
    </w:p>
    <w:p w14:paraId="6820C0F9" w14:textId="475BC15D" w:rsidR="00CC340D" w:rsidRPr="008D468B" w:rsidRDefault="00CC340D" w:rsidP="005A7837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 w:rsidRPr="008D468B">
        <w:rPr>
          <w:rFonts w:hint="cs"/>
          <w:rtl/>
        </w:rPr>
        <w:t>يجب على المزود ان يوقع هو أو من قام بتسليم الظرف على نموذج تسليم العرض.</w:t>
      </w:r>
    </w:p>
    <w:p w14:paraId="0E045193" w14:textId="6CB9FDFA" w:rsidR="00524C6A" w:rsidRPr="000F7615" w:rsidRDefault="00CC340D" w:rsidP="007A5070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  <w:rtl/>
        </w:rPr>
      </w:pPr>
      <w:r w:rsidRPr="000F7615">
        <w:rPr>
          <w:rFonts w:hint="cs"/>
          <w:highlight w:val="yellow"/>
          <w:u w:val="single"/>
          <w:rtl/>
        </w:rPr>
        <w:t>تستقبل العروض من الساعة ال</w:t>
      </w:r>
      <w:r w:rsidR="00524C6A" w:rsidRPr="000F7615">
        <w:rPr>
          <w:rFonts w:hint="cs"/>
          <w:highlight w:val="yellow"/>
          <w:u w:val="single"/>
          <w:rtl/>
        </w:rPr>
        <w:t>ثانية عشرة</w:t>
      </w:r>
      <w:r w:rsidR="00F91E7A"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hint="cs"/>
          <w:highlight w:val="yellow"/>
          <w:u w:val="single"/>
          <w:rtl/>
        </w:rPr>
        <w:t>ظهرا حتى</w:t>
      </w:r>
      <w:r w:rsidRPr="000F7615">
        <w:rPr>
          <w:rFonts w:hint="cs"/>
          <w:highlight w:val="yellow"/>
          <w:u w:val="single"/>
          <w:rtl/>
        </w:rPr>
        <w:t xml:space="preserve"> الساعة الثالثة عصرا </w:t>
      </w:r>
      <w:r w:rsidR="00F91E7A" w:rsidRPr="000F7615">
        <w:rPr>
          <w:highlight w:val="yellow"/>
          <w:u w:val="single"/>
          <w:rtl/>
        </w:rPr>
        <w:t>–</w:t>
      </w:r>
      <w:r w:rsidR="00017CD3">
        <w:rPr>
          <w:rFonts w:hint="cs"/>
          <w:highlight w:val="yellow"/>
          <w:u w:val="single"/>
          <w:rtl/>
        </w:rPr>
        <w:t xml:space="preserve"> </w:t>
      </w:r>
      <w:r w:rsidR="001B2BFF" w:rsidRPr="000F7615">
        <w:rPr>
          <w:rFonts w:hint="cs"/>
          <w:b/>
          <w:bCs/>
          <w:highlight w:val="yellow"/>
          <w:u w:val="single"/>
          <w:rtl/>
        </w:rPr>
        <w:t xml:space="preserve">تاريخ </w:t>
      </w:r>
      <w:r w:rsidR="001B2BFF">
        <w:rPr>
          <w:rFonts w:hint="cs"/>
          <w:b/>
          <w:bCs/>
          <w:highlight w:val="yellow"/>
          <w:u w:val="single"/>
          <w:rtl/>
        </w:rPr>
        <w:t>21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5A7837">
        <w:rPr>
          <w:rFonts w:ascii="Arial" w:hAnsi="Arial" w:cs="Arial" w:hint="cs"/>
          <w:b/>
          <w:bCs/>
          <w:highlight w:val="yellow"/>
          <w:u w:val="single"/>
          <w:rtl/>
        </w:rPr>
        <w:t>06</w:t>
      </w:r>
      <w:r w:rsidR="001B2BFF" w:rsidRPr="000F7615">
        <w:rPr>
          <w:rFonts w:ascii="Arial" w:hAnsi="Arial" w:cs="Arial" w:hint="cs"/>
          <w:b/>
          <w:bCs/>
          <w:highlight w:val="yellow"/>
          <w:u w:val="single"/>
          <w:rtl/>
        </w:rPr>
        <w:t>/</w:t>
      </w:r>
      <w:r w:rsidR="001B2BFF" w:rsidRPr="000F7615">
        <w:rPr>
          <w:rFonts w:hint="cs"/>
          <w:b/>
          <w:bCs/>
          <w:highlight w:val="yellow"/>
          <w:u w:val="single"/>
          <w:rtl/>
        </w:rPr>
        <w:t xml:space="preserve"> </w:t>
      </w:r>
      <w:r w:rsidR="00017CD3">
        <w:rPr>
          <w:rFonts w:hint="cs"/>
          <w:b/>
          <w:bCs/>
          <w:highlight w:val="yellow"/>
          <w:u w:val="single"/>
          <w:rtl/>
        </w:rPr>
        <w:t xml:space="preserve">2026 </w:t>
      </w:r>
      <w:r w:rsidR="001B2BFF" w:rsidRPr="000F7615">
        <w:rPr>
          <w:rFonts w:hint="cs"/>
          <w:b/>
          <w:bCs/>
          <w:highlight w:val="yellow"/>
          <w:u w:val="single"/>
          <w:rtl/>
        </w:rPr>
        <w:t>في</w:t>
      </w:r>
      <w:r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اعزاز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-</w:t>
      </w:r>
      <w:r w:rsidR="00B929D8" w:rsidRPr="000F7615">
        <w:rPr>
          <w:rFonts w:cs="Graphik Arabic Regular" w:hint="cs"/>
          <w:highlight w:val="yellow"/>
          <w:u w:val="single"/>
          <w:rtl/>
        </w:rPr>
        <w:t>سجو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_</w:t>
      </w:r>
      <w:r w:rsidR="00B929D8" w:rsidRPr="000F7615">
        <w:rPr>
          <w:rFonts w:cs="Graphik Arabic Regular" w:hint="cs"/>
          <w:highlight w:val="yellow"/>
          <w:u w:val="single"/>
          <w:rtl/>
        </w:rPr>
        <w:t>استراد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حلب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غازي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عنتاب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- </w:t>
      </w:r>
      <w:r w:rsidR="00B929D8" w:rsidRPr="000F7615">
        <w:rPr>
          <w:rFonts w:cs="Graphik Arabic Regular" w:hint="cs"/>
          <w:highlight w:val="yellow"/>
          <w:u w:val="single"/>
          <w:rtl/>
        </w:rPr>
        <w:t>مقابل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كازية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1B2BFF" w:rsidRPr="000F7615">
        <w:rPr>
          <w:rFonts w:cs="Graphik Arabic Regular" w:hint="cs"/>
          <w:highlight w:val="yellow"/>
          <w:u w:val="single"/>
          <w:rtl/>
        </w:rPr>
        <w:t>المدينة</w:t>
      </w:r>
      <w:r w:rsidR="001B2BFF" w:rsidRPr="000F7615">
        <w:rPr>
          <w:rFonts w:hint="cs"/>
          <w:highlight w:val="yellow"/>
          <w:u w:val="single"/>
          <w:rtl/>
        </w:rPr>
        <w:t>.</w:t>
      </w:r>
    </w:p>
    <w:p w14:paraId="3EA5DA98" w14:textId="77777777" w:rsidR="00205B4F" w:rsidRPr="00205B4F" w:rsidRDefault="00205B4F" w:rsidP="00205B4F">
      <w:pPr>
        <w:pStyle w:val="BodyText"/>
        <w:bidi/>
      </w:pPr>
    </w:p>
    <w:p w14:paraId="06E2E1DF" w14:textId="68F15DFD" w:rsidR="00FA440C" w:rsidRDefault="00FA440C" w:rsidP="00784F6E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ملاحظة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 xml:space="preserve"> (</w:t>
      </w:r>
      <w:r w:rsidR="00205B4F">
        <w:rPr>
          <w:rFonts w:hint="cs"/>
          <w:b/>
          <w:bCs/>
          <w:color w:val="F87C56" w:themeColor="accent3"/>
          <w:sz w:val="28"/>
          <w:szCs w:val="28"/>
          <w:rtl/>
        </w:rPr>
        <w:t>1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>)</w:t>
      </w: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:</w:t>
      </w:r>
    </w:p>
    <w:p w14:paraId="0EC76553" w14:textId="3F07E882" w:rsidR="000F7615" w:rsidRPr="00AE4AB1" w:rsidRDefault="004450BA" w:rsidP="00AE4AB1">
      <w:pPr>
        <w:bidi/>
        <w:spacing w:line="360" w:lineRule="auto"/>
        <w:contextualSpacing/>
        <w:jc w:val="left"/>
        <w:rPr>
          <w:rFonts w:cs="Graphik Arabic Regular"/>
          <w:b/>
          <w:bCs/>
          <w:rtl/>
        </w:rPr>
      </w:pPr>
      <w:r w:rsidRPr="004450BA">
        <w:rPr>
          <w:rFonts w:cs="Graphik Arabic Regular"/>
          <w:b/>
          <w:bCs/>
          <w:rtl/>
        </w:rPr>
        <w:t xml:space="preserve">• </w:t>
      </w:r>
      <w:r w:rsidR="00713624">
        <w:rPr>
          <w:rFonts w:cs="Graphik Arabic Regular" w:hint="cs"/>
          <w:b/>
          <w:bCs/>
          <w:rtl/>
        </w:rPr>
        <w:t xml:space="preserve">يتم </w:t>
      </w:r>
      <w:r w:rsidR="00AE4AB1">
        <w:rPr>
          <w:rFonts w:cs="Graphik Arabic Regular" w:hint="cs"/>
          <w:b/>
          <w:bCs/>
          <w:rtl/>
        </w:rPr>
        <w:t>ال</w:t>
      </w:r>
      <w:r w:rsidR="00713624">
        <w:rPr>
          <w:rFonts w:cs="Graphik Arabic Regular" w:hint="cs"/>
          <w:b/>
          <w:bCs/>
          <w:rtl/>
        </w:rPr>
        <w:t xml:space="preserve">توريد الى مخازن المنظمة في </w:t>
      </w:r>
      <w:r w:rsidR="000F7615">
        <w:rPr>
          <w:rFonts w:cs="Graphik Arabic Regular" w:hint="cs"/>
          <w:b/>
          <w:bCs/>
          <w:rtl/>
        </w:rPr>
        <w:t>أعزاز.</w:t>
      </w:r>
    </w:p>
    <w:p w14:paraId="5CD990A7" w14:textId="77777777" w:rsidR="000F7615" w:rsidRPr="007A5070" w:rsidRDefault="000F7615" w:rsidP="000F7615">
      <w:pPr>
        <w:pStyle w:val="BodyText"/>
        <w:bidi/>
        <w:rPr>
          <w:rtl/>
        </w:rPr>
      </w:pPr>
    </w:p>
    <w:p w14:paraId="49BBE009" w14:textId="75B86739" w:rsidR="00524C6A" w:rsidRPr="00524C6A" w:rsidRDefault="00524C6A" w:rsidP="0066581B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ملاحظة (</w:t>
      </w:r>
      <w:r>
        <w:rPr>
          <w:rFonts w:hint="cs"/>
          <w:b/>
          <w:bCs/>
          <w:color w:val="F87C56" w:themeColor="accent3"/>
          <w:sz w:val="28"/>
          <w:szCs w:val="28"/>
          <w:rtl/>
        </w:rPr>
        <w:t>2</w:t>
      </w: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):</w:t>
      </w:r>
    </w:p>
    <w:p w14:paraId="47A83943" w14:textId="5494E6D7" w:rsidR="00AE4AB1" w:rsidRPr="00AE4AB1" w:rsidRDefault="001B2BFF" w:rsidP="00AE4AB1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b/>
          <w:bCs/>
          <w:sz w:val="28"/>
          <w:szCs w:val="28"/>
        </w:rPr>
      </w:pPr>
      <w:r w:rsidRPr="001B2BFF">
        <w:rPr>
          <w:rFonts w:cs="Graphik Arabic Regular" w:hint="cs"/>
          <w:b/>
          <w:bCs/>
          <w:u w:val="single"/>
          <w:rtl/>
        </w:rPr>
        <w:t>ستُقدَّم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جميع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العروض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بالدولار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الامريكي</w:t>
      </w:r>
      <w:r w:rsidRPr="001B2BFF">
        <w:rPr>
          <w:rFonts w:cs="Graphik Arabic Regular"/>
          <w:b/>
          <w:bCs/>
          <w:u w:val="single"/>
          <w:rtl/>
        </w:rPr>
        <w:t xml:space="preserve"> (</w:t>
      </w:r>
      <w:r w:rsidRPr="001B2BFF">
        <w:rPr>
          <w:rFonts w:cs="Graphik Arabic Regular"/>
          <w:b/>
          <w:bCs/>
          <w:u w:val="single"/>
        </w:rPr>
        <w:t>USD</w:t>
      </w:r>
      <w:r w:rsidRPr="001B2BFF">
        <w:rPr>
          <w:rFonts w:cs="Graphik Arabic Regular"/>
          <w:b/>
          <w:bCs/>
          <w:u w:val="single"/>
          <w:rtl/>
        </w:rPr>
        <w:t>)</w:t>
      </w:r>
      <w:r w:rsidRPr="001B2BFF">
        <w:rPr>
          <w:rFonts w:cs="Graphik Arabic Regular" w:hint="cs"/>
          <w:b/>
          <w:bCs/>
          <w:u w:val="single"/>
          <w:rtl/>
        </w:rPr>
        <w:t>،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وستتم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المدفوعات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حصراً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عن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طريق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/>
          <w:b/>
          <w:bCs/>
          <w:u w:val="single"/>
        </w:rPr>
        <w:t>PTT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بالدولار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الأمريكي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او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الليرة</w:t>
      </w:r>
      <w:r w:rsidRPr="001B2BFF">
        <w:rPr>
          <w:rFonts w:cs="Graphik Arabic Regular"/>
          <w:b/>
          <w:bCs/>
          <w:u w:val="single"/>
          <w:rtl/>
        </w:rPr>
        <w:t xml:space="preserve"> </w:t>
      </w:r>
      <w:r w:rsidRPr="001B2BFF">
        <w:rPr>
          <w:rFonts w:cs="Graphik Arabic Regular" w:hint="cs"/>
          <w:b/>
          <w:bCs/>
          <w:u w:val="single"/>
          <w:rtl/>
        </w:rPr>
        <w:t>التركية</w:t>
      </w:r>
      <w:r w:rsidR="00AE4AB1" w:rsidRPr="00AE4AB1">
        <w:rPr>
          <w:rFonts w:cs="Graphik Arabic Regular"/>
          <w:b/>
          <w:bCs/>
          <w:u w:val="single"/>
          <w:rtl/>
        </w:rPr>
        <w:t>.</w:t>
      </w:r>
    </w:p>
    <w:p w14:paraId="1A98D74D" w14:textId="77777777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2D0F4CF4" w14:textId="2D6FA216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2EA9FE2F" w14:textId="77777777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5BC38B68" w14:textId="7488541A" w:rsidR="005F791B" w:rsidRP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sz w:val="28"/>
          <w:szCs w:val="28"/>
          <w:rtl/>
        </w:rPr>
      </w:pPr>
      <w:r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 </w:t>
      </w:r>
      <w:r w:rsidR="00FA440C"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عنوان </w:t>
      </w:r>
      <w:r w:rsidR="00784F6E" w:rsidRPr="00AE4AB1">
        <w:rPr>
          <w:rFonts w:hint="cs"/>
          <w:b/>
          <w:bCs/>
          <w:color w:val="086986" w:themeColor="accent2"/>
          <w:sz w:val="28"/>
          <w:szCs w:val="28"/>
          <w:rtl/>
        </w:rPr>
        <w:t>التقديم</w:t>
      </w:r>
      <w:r w:rsidR="005F791B" w:rsidRPr="00AE4AB1">
        <w:rPr>
          <w:rFonts w:hint="cs"/>
          <w:b/>
          <w:bCs/>
          <w:color w:val="086986" w:themeColor="accent2"/>
          <w:sz w:val="28"/>
          <w:szCs w:val="28"/>
          <w:rtl/>
        </w:rPr>
        <w:t>:</w:t>
      </w:r>
    </w:p>
    <w:p w14:paraId="4138C2E3" w14:textId="11B79E1B" w:rsidR="00FA440C" w:rsidRPr="00FA440C" w:rsidRDefault="00784F6E" w:rsidP="00165E14">
      <w:pPr>
        <w:bidi/>
        <w:spacing w:line="360" w:lineRule="auto"/>
        <w:rPr>
          <w:rtl/>
        </w:rPr>
      </w:pPr>
      <w:r w:rsidRPr="00FA440C">
        <w:rPr>
          <w:rFonts w:hint="cs"/>
          <w:b/>
          <w:bCs/>
          <w:sz w:val="28"/>
          <w:szCs w:val="28"/>
          <w:rtl/>
        </w:rPr>
        <w:t>مكتب</w:t>
      </w:r>
      <w:r w:rsidR="007A5070">
        <w:rPr>
          <w:rFonts w:hint="cs"/>
          <w:b/>
          <w:bCs/>
          <w:sz w:val="28"/>
          <w:szCs w:val="28"/>
          <w:rtl/>
        </w:rPr>
        <w:t xml:space="preserve"> </w:t>
      </w:r>
      <w:r w:rsidR="001B2BFF">
        <w:rPr>
          <w:rFonts w:hint="cs"/>
          <w:b/>
          <w:bCs/>
          <w:sz w:val="28"/>
          <w:szCs w:val="28"/>
          <w:rtl/>
          <w:lang w:bidi="ar-YE"/>
        </w:rPr>
        <w:t>إعزاز:</w:t>
      </w:r>
      <w:r w:rsidR="00FA440C" w:rsidRPr="00FA440C">
        <w:rPr>
          <w:rFonts w:hint="cs"/>
          <w:b/>
          <w:bCs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اعزاز</w:t>
      </w:r>
      <w:r w:rsidR="007A5070" w:rsidRPr="007A5070">
        <w:rPr>
          <w:rFonts w:cs="Graphik Arabic Regular"/>
          <w:sz w:val="28"/>
          <w:szCs w:val="28"/>
          <w:rtl/>
        </w:rPr>
        <w:t xml:space="preserve"> -</w:t>
      </w:r>
      <w:r w:rsidR="007A5070" w:rsidRPr="007A5070">
        <w:rPr>
          <w:rFonts w:cs="Graphik Arabic Regular" w:hint="cs"/>
          <w:sz w:val="28"/>
          <w:szCs w:val="28"/>
          <w:rtl/>
        </w:rPr>
        <w:t>سجو</w:t>
      </w:r>
      <w:r w:rsidR="007A5070" w:rsidRPr="007A5070">
        <w:rPr>
          <w:rFonts w:cs="Graphik Arabic Regular"/>
          <w:sz w:val="28"/>
          <w:szCs w:val="28"/>
          <w:rtl/>
        </w:rPr>
        <w:t xml:space="preserve"> _</w:t>
      </w:r>
      <w:r w:rsidR="007A5070" w:rsidRPr="007A5070">
        <w:rPr>
          <w:rFonts w:cs="Graphik Arabic Regular" w:hint="cs"/>
          <w:sz w:val="28"/>
          <w:szCs w:val="28"/>
          <w:rtl/>
        </w:rPr>
        <w:t>استراد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حلب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غازي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عنتاب</w:t>
      </w:r>
      <w:r w:rsidR="007A5070" w:rsidRPr="007A5070">
        <w:rPr>
          <w:rFonts w:cs="Graphik Arabic Regular"/>
          <w:sz w:val="28"/>
          <w:szCs w:val="28"/>
          <w:rtl/>
        </w:rPr>
        <w:t xml:space="preserve">- </w:t>
      </w:r>
      <w:r w:rsidR="007A5070" w:rsidRPr="007A5070">
        <w:rPr>
          <w:rFonts w:cs="Graphik Arabic Regular" w:hint="cs"/>
          <w:sz w:val="28"/>
          <w:szCs w:val="28"/>
          <w:rtl/>
        </w:rPr>
        <w:t>مقابل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كازية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1B2BFF" w:rsidRPr="007A5070">
        <w:rPr>
          <w:rFonts w:cs="Graphik Arabic Regular" w:hint="cs"/>
          <w:sz w:val="28"/>
          <w:szCs w:val="28"/>
          <w:rtl/>
        </w:rPr>
        <w:t>المدينة.</w:t>
      </w:r>
    </w:p>
    <w:p w14:paraId="39994426" w14:textId="04F29656" w:rsidR="00FA440C" w:rsidRDefault="00FA440C" w:rsidP="00FA440C">
      <w:pPr>
        <w:bidi/>
        <w:spacing w:line="360" w:lineRule="auto"/>
        <w:rPr>
          <w:rtl/>
        </w:rPr>
      </w:pPr>
      <w:bookmarkStart w:id="1" w:name="_Hlk171604838"/>
      <w:r w:rsidRPr="00FA440C">
        <w:rPr>
          <w:rFonts w:hint="cs"/>
          <w:rtl/>
        </w:rPr>
        <w:t xml:space="preserve">اسم مقدم العرض: ..................................................... </w:t>
      </w:r>
    </w:p>
    <w:p w14:paraId="697E1B4F" w14:textId="77777777" w:rsidR="00165E14" w:rsidRPr="00165E14" w:rsidRDefault="00165E14" w:rsidP="00165E14">
      <w:pPr>
        <w:pStyle w:val="BodyText"/>
        <w:bidi/>
        <w:rPr>
          <w:rtl/>
        </w:rPr>
      </w:pPr>
    </w:p>
    <w:p w14:paraId="47D83CCC" w14:textId="0CFAD09E" w:rsidR="00FA440C" w:rsidRPr="005F791B" w:rsidRDefault="005F791B" w:rsidP="005F791B">
      <w:pPr>
        <w:shd w:val="clear" w:color="auto" w:fill="F87C56" w:themeFill="accent3"/>
        <w:bidi/>
        <w:spacing w:line="276" w:lineRule="auto"/>
        <w:jc w:val="center"/>
        <w:rPr>
          <w:b/>
          <w:bCs/>
          <w:color w:val="000000" w:themeColor="text1"/>
          <w:rtl/>
        </w:rPr>
      </w:pPr>
      <w:r w:rsidRPr="005F791B">
        <w:rPr>
          <w:rFonts w:hint="cs"/>
          <w:b/>
          <w:bCs/>
          <w:color w:val="000000" w:themeColor="text1"/>
          <w:rtl/>
        </w:rPr>
        <w:t>أ</w:t>
      </w:r>
      <w:r w:rsidR="00FA440C" w:rsidRPr="005F791B">
        <w:rPr>
          <w:rFonts w:hint="cs"/>
          <w:b/>
          <w:bCs/>
          <w:color w:val="000000" w:themeColor="text1"/>
          <w:rtl/>
        </w:rPr>
        <w:t>قر بأني قرأت دفتر الشروط وانا موافق على كافة البنود الواردة فيه وملتزم بها.</w:t>
      </w:r>
    </w:p>
    <w:p w14:paraId="109F95A7" w14:textId="77777777" w:rsidR="005F791B" w:rsidRDefault="005F791B" w:rsidP="00FA440C">
      <w:pPr>
        <w:bidi/>
        <w:spacing w:line="360" w:lineRule="auto"/>
        <w:rPr>
          <w:rtl/>
        </w:rPr>
      </w:pPr>
    </w:p>
    <w:p w14:paraId="3C429E94" w14:textId="6B9004D5" w:rsidR="00FA440C" w:rsidRPr="00FA440C" w:rsidRDefault="00FA440C" w:rsidP="005C2F55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توقيع وختم مقدم العرض: .............................................................</w:t>
      </w:r>
    </w:p>
    <w:p w14:paraId="150AD27D" w14:textId="4BF3DAD7" w:rsidR="001811AA" w:rsidRPr="00FA440C" w:rsidRDefault="005F791B" w:rsidP="003807D7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>التاريخ: ..............................................................................</w:t>
      </w:r>
      <w:r w:rsidRPr="00FA440C">
        <w:rPr>
          <w:rtl/>
        </w:rPr>
        <w:t>.</w:t>
      </w:r>
      <w:bookmarkEnd w:id="1"/>
    </w:p>
    <w:sectPr w:rsidR="001811AA" w:rsidRPr="00FA440C" w:rsidSect="005B6589">
      <w:headerReference w:type="even" r:id="rId8"/>
      <w:headerReference w:type="default" r:id="rId9"/>
      <w:footerReference w:type="even" r:id="rId10"/>
      <w:footerReference w:type="default" r:id="rId11"/>
      <w:pgSz w:w="11900" w:h="16820"/>
      <w:pgMar w:top="567" w:right="567" w:bottom="567" w:left="56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17CF4" w14:textId="77777777" w:rsidR="00A40F07" w:rsidRDefault="00A40F07" w:rsidP="00E95A4C">
      <w:r>
        <w:separator/>
      </w:r>
    </w:p>
  </w:endnote>
  <w:endnote w:type="continuationSeparator" w:id="0">
    <w:p w14:paraId="0888BCD3" w14:textId="77777777" w:rsidR="00A40F07" w:rsidRDefault="00A40F07" w:rsidP="00E9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1" w:fontKey="{6C726460-D835-4236-89EF-56E9A4B97565}"/>
    <w:embedBold r:id="rId2" w:fontKey="{2F885FD4-AADF-4C46-ACC5-4F725F856CDE}"/>
    <w:embedItalic r:id="rId3" w:fontKey="{F963F2FF-57AF-42DE-9C65-2E4913BA2D69}"/>
    <w:embedBoldItalic r:id="rId4" w:fontKey="{01D5E45D-AF4D-4545-8A1F-F4955B4A553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phik Arabic Regular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5" w:fontKey="{CD00136A-AC4A-4E9D-81D2-BFB7BE5C6820}"/>
    <w:embedBold r:id="rId6" w:fontKey="{96F7E45C-E592-478F-B8B4-BC52D9C6449D}"/>
    <w:embedItalic r:id="rId7" w:fontKey="{657CFCBE-AD99-4F8E-967E-91E57F267B08}"/>
    <w:embedBoldItalic r:id="rId8" w:fontKey="{2770B4C7-4967-4152-8830-0F297ACC972E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raphik Arabic Medium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9" w:fontKey="{A111257D-4039-4806-956B-8574D6D08C26}"/>
    <w:embedItalic r:id="rId10" w:fontKey="{CB50E549-836A-44D9-BDAE-1A5FDBE9CFFA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1" w:fontKey="{D384EB7D-64B4-42D9-8D5E-45BF908793C3}"/>
  </w:font>
  <w:font w:name="Graphik Arabic Semibold">
    <w:altName w:val="Arial"/>
    <w:charset w:val="B2"/>
    <w:family w:val="auto"/>
    <w:pitch w:val="variable"/>
    <w:sig w:usb0="A000202F" w:usb1="8000245A" w:usb2="00000008" w:usb3="00000000" w:csb0="000000D3" w:csb1="00000000"/>
    <w:embedRegular r:id="rId12" w:fontKey="{9FC22742-42AC-47B8-B67A-5D022AB949C1}"/>
    <w:embedBold r:id="rId13" w:fontKey="{D6BCEA3B-744B-4A32-9068-1A4F45372F2A}"/>
  </w:font>
  <w:font w:name="Lato Medium">
    <w:charset w:val="00"/>
    <w:family w:val="swiss"/>
    <w:pitch w:val="variable"/>
    <w:sig w:usb0="E10002FF" w:usb1="5000ECFF" w:usb2="00000021" w:usb3="00000000" w:csb0="0000019F" w:csb1="00000000"/>
    <w:embedRegular r:id="rId14" w:fontKey="{E17BB0FD-0613-44A5-A7AA-14164BA8A58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04E4D" w14:textId="77777777" w:rsidR="00D54124" w:rsidRDefault="00D54124" w:rsidP="00E95A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BD3CE" w14:textId="77777777" w:rsidR="00D54124" w:rsidRDefault="00D54124" w:rsidP="00E95A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47D2F" w14:textId="77777777" w:rsidR="00A40F07" w:rsidRDefault="00A40F07" w:rsidP="00E95A4C">
      <w:r>
        <w:separator/>
      </w:r>
    </w:p>
  </w:footnote>
  <w:footnote w:type="continuationSeparator" w:id="0">
    <w:p w14:paraId="4E7AA9F6" w14:textId="77777777" w:rsidR="00A40F07" w:rsidRDefault="00A40F07" w:rsidP="00E9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0524D" w14:textId="77777777" w:rsidR="006732E9" w:rsidRDefault="006732E9" w:rsidP="00E95A4C">
    <w:pPr>
      <w:pStyle w:val="Header"/>
    </w:pPr>
  </w:p>
  <w:p w14:paraId="51A2196F" w14:textId="77777777" w:rsidR="009265CD" w:rsidRDefault="009265CD" w:rsidP="00E95A4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2C296F" wp14:editId="443E3900">
          <wp:simplePos x="0" y="0"/>
          <wp:positionH relativeFrom="column">
            <wp:posOffset>-360045</wp:posOffset>
          </wp:positionH>
          <wp:positionV relativeFrom="page">
            <wp:posOffset>-635</wp:posOffset>
          </wp:positionV>
          <wp:extent cx="7564572" cy="10692000"/>
          <wp:effectExtent l="0" t="0" r="0" b="0"/>
          <wp:wrapNone/>
          <wp:docPr id="21" name="Picture 2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518908" name="Picture 1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F0B39" w14:textId="77777777" w:rsidR="00E83068" w:rsidRDefault="00E83068" w:rsidP="00E95A4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1D9F40" wp14:editId="65732374">
          <wp:simplePos x="0" y="0"/>
          <wp:positionH relativeFrom="column">
            <wp:posOffset>-343535</wp:posOffset>
          </wp:positionH>
          <wp:positionV relativeFrom="margin">
            <wp:posOffset>-1082920</wp:posOffset>
          </wp:positionV>
          <wp:extent cx="7564570" cy="10692000"/>
          <wp:effectExtent l="0" t="0" r="0" b="0"/>
          <wp:wrapNone/>
          <wp:docPr id="22" name="Picture 2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040814" name="Picture 8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E65F1" w14:textId="77777777" w:rsidR="00E83068" w:rsidRDefault="00E83068" w:rsidP="00E95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97319"/>
    <w:multiLevelType w:val="multilevel"/>
    <w:tmpl w:val="BE08EE20"/>
    <w:styleLink w:val="EnListStyle"/>
    <w:lvl w:ilvl="0">
      <w:start w:val="1"/>
      <w:numFmt w:val="upperRoman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pStyle w:val="List3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FA65D0"/>
    <w:multiLevelType w:val="multilevel"/>
    <w:tmpl w:val="BE08EE20"/>
    <w:numStyleLink w:val="EnListStyle"/>
  </w:abstractNum>
  <w:abstractNum w:abstractNumId="2" w15:restartNumberingAfterBreak="0">
    <w:nsid w:val="24575759"/>
    <w:multiLevelType w:val="hybridMultilevel"/>
    <w:tmpl w:val="B4604D94"/>
    <w:lvl w:ilvl="0" w:tplc="A7A27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96A"/>
    <w:multiLevelType w:val="multilevel"/>
    <w:tmpl w:val="21A65E6A"/>
    <w:styleLink w:val="SRDHeadingNumberingList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632EE7"/>
    <w:multiLevelType w:val="multilevel"/>
    <w:tmpl w:val="361E9C5C"/>
    <w:lvl w:ilvl="0">
      <w:start w:val="1"/>
      <w:numFmt w:val="upperRoman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 w15:restartNumberingAfterBreak="0">
    <w:nsid w:val="34A3108C"/>
    <w:multiLevelType w:val="hybridMultilevel"/>
    <w:tmpl w:val="BA62D9C0"/>
    <w:lvl w:ilvl="0" w:tplc="EAEE58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13781"/>
    <w:multiLevelType w:val="hybridMultilevel"/>
    <w:tmpl w:val="3AE0FEA8"/>
    <w:lvl w:ilvl="0" w:tplc="99480358">
      <w:start w:val="1"/>
      <w:numFmt w:val="bullet"/>
      <w:pStyle w:val="ArList"/>
      <w:lvlText w:val=""/>
      <w:lvlJc w:val="left"/>
      <w:pPr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D183A"/>
    <w:multiLevelType w:val="hybridMultilevel"/>
    <w:tmpl w:val="EB4EC246"/>
    <w:lvl w:ilvl="0" w:tplc="46A82E48">
      <w:numFmt w:val="bullet"/>
      <w:lvlText w:val="-"/>
      <w:lvlJc w:val="left"/>
      <w:pPr>
        <w:ind w:left="1080" w:hanging="36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00503B"/>
    <w:multiLevelType w:val="hybridMultilevel"/>
    <w:tmpl w:val="2E805A7E"/>
    <w:lvl w:ilvl="0" w:tplc="DB8AFF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94B9E"/>
    <w:multiLevelType w:val="multilevel"/>
    <w:tmpl w:val="22160BFE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ind w:left="56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8DF4797"/>
    <w:multiLevelType w:val="multilevel"/>
    <w:tmpl w:val="8310961A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67F76"/>
    <w:multiLevelType w:val="hybridMultilevel"/>
    <w:tmpl w:val="D42AE3F2"/>
    <w:lvl w:ilvl="0" w:tplc="199E1C6C">
      <w:start w:val="1"/>
      <w:numFmt w:val="bullet"/>
      <w:lvlText w:val="-"/>
      <w:lvlJc w:val="left"/>
      <w:pPr>
        <w:ind w:left="8010" w:hanging="765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94A6C"/>
    <w:multiLevelType w:val="multilevel"/>
    <w:tmpl w:val="FE5809DE"/>
    <w:styleLink w:val="SRDListStyle"/>
    <w:lvl w:ilvl="0">
      <w:start w:val="1"/>
      <w:numFmt w:val="upperRoman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4"/>
  </w:num>
  <w:num w:numId="5">
    <w:abstractNumId w:val="9"/>
  </w:num>
  <w:num w:numId="6">
    <w:abstractNumId w:val="4"/>
    <w:lvlOverride w:ilvl="0">
      <w:lvl w:ilvl="0">
        <w:start w:val="1"/>
        <w:numFmt w:val="upperRoman"/>
        <w:pStyle w:val="ListNumber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Number3"/>
        <w:lvlText w:val="%3."/>
        <w:lvlJc w:val="right"/>
        <w:pPr>
          <w:ind w:left="794" w:hanging="11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7">
    <w:abstractNumId w:val="0"/>
  </w:num>
  <w:num w:numId="8">
    <w:abstractNumId w:val="1"/>
  </w:num>
  <w:num w:numId="9">
    <w:abstractNumId w:val="6"/>
  </w:num>
  <w:num w:numId="10">
    <w:abstractNumId w:val="5"/>
  </w:num>
  <w:num w:numId="11">
    <w:abstractNumId w:val="8"/>
  </w:num>
  <w:num w:numId="12">
    <w:abstractNumId w:val="7"/>
  </w:num>
  <w:num w:numId="13">
    <w:abstractNumId w:val="2"/>
  </w:num>
  <w:num w:numId="1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mirrorMargin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B"/>
    <w:rsid w:val="00017CD3"/>
    <w:rsid w:val="00031107"/>
    <w:rsid w:val="00042263"/>
    <w:rsid w:val="00045F0A"/>
    <w:rsid w:val="00064041"/>
    <w:rsid w:val="00084E4E"/>
    <w:rsid w:val="000867AB"/>
    <w:rsid w:val="000D0E8A"/>
    <w:rsid w:val="000F7615"/>
    <w:rsid w:val="00101A42"/>
    <w:rsid w:val="0011335C"/>
    <w:rsid w:val="001369DA"/>
    <w:rsid w:val="0015151F"/>
    <w:rsid w:val="00162205"/>
    <w:rsid w:val="00165E14"/>
    <w:rsid w:val="00176139"/>
    <w:rsid w:val="001811AA"/>
    <w:rsid w:val="001B2BFF"/>
    <w:rsid w:val="00201A52"/>
    <w:rsid w:val="00205B4F"/>
    <w:rsid w:val="0021730E"/>
    <w:rsid w:val="00237D29"/>
    <w:rsid w:val="00265FF4"/>
    <w:rsid w:val="002B68A4"/>
    <w:rsid w:val="002C6A05"/>
    <w:rsid w:val="002E3AE2"/>
    <w:rsid w:val="00310F25"/>
    <w:rsid w:val="00317C36"/>
    <w:rsid w:val="00326D25"/>
    <w:rsid w:val="00351551"/>
    <w:rsid w:val="00364132"/>
    <w:rsid w:val="00371DC9"/>
    <w:rsid w:val="003807D7"/>
    <w:rsid w:val="00390E03"/>
    <w:rsid w:val="003D0A03"/>
    <w:rsid w:val="003D3B7D"/>
    <w:rsid w:val="003E38A6"/>
    <w:rsid w:val="003E57F7"/>
    <w:rsid w:val="004245B2"/>
    <w:rsid w:val="004450BA"/>
    <w:rsid w:val="004B5883"/>
    <w:rsid w:val="004D629E"/>
    <w:rsid w:val="004E0810"/>
    <w:rsid w:val="004E55BC"/>
    <w:rsid w:val="00524C6A"/>
    <w:rsid w:val="00525409"/>
    <w:rsid w:val="00541C0E"/>
    <w:rsid w:val="00555EBE"/>
    <w:rsid w:val="0058636F"/>
    <w:rsid w:val="005A6B9F"/>
    <w:rsid w:val="005A7837"/>
    <w:rsid w:val="005B6589"/>
    <w:rsid w:val="005C2F55"/>
    <w:rsid w:val="005D04CD"/>
    <w:rsid w:val="005D4255"/>
    <w:rsid w:val="005E4793"/>
    <w:rsid w:val="005F791B"/>
    <w:rsid w:val="006410BC"/>
    <w:rsid w:val="0066581B"/>
    <w:rsid w:val="006732E9"/>
    <w:rsid w:val="006751F7"/>
    <w:rsid w:val="006A1CD1"/>
    <w:rsid w:val="006B0B01"/>
    <w:rsid w:val="006C5333"/>
    <w:rsid w:val="00713624"/>
    <w:rsid w:val="00746981"/>
    <w:rsid w:val="00752DD3"/>
    <w:rsid w:val="00754A22"/>
    <w:rsid w:val="00763A01"/>
    <w:rsid w:val="00766A39"/>
    <w:rsid w:val="00784F6E"/>
    <w:rsid w:val="007A5070"/>
    <w:rsid w:val="007C7D9C"/>
    <w:rsid w:val="007D058F"/>
    <w:rsid w:val="007F03DF"/>
    <w:rsid w:val="00821CB2"/>
    <w:rsid w:val="00824E31"/>
    <w:rsid w:val="00825510"/>
    <w:rsid w:val="00853D85"/>
    <w:rsid w:val="00856381"/>
    <w:rsid w:val="0086013D"/>
    <w:rsid w:val="0086384B"/>
    <w:rsid w:val="008719D8"/>
    <w:rsid w:val="0087258B"/>
    <w:rsid w:val="008A15F0"/>
    <w:rsid w:val="009265CD"/>
    <w:rsid w:val="009400C2"/>
    <w:rsid w:val="00961868"/>
    <w:rsid w:val="00972DB3"/>
    <w:rsid w:val="009A6C29"/>
    <w:rsid w:val="009B6376"/>
    <w:rsid w:val="009D4B3A"/>
    <w:rsid w:val="009D5443"/>
    <w:rsid w:val="009E0B70"/>
    <w:rsid w:val="00A032B0"/>
    <w:rsid w:val="00A10193"/>
    <w:rsid w:val="00A34834"/>
    <w:rsid w:val="00A35E26"/>
    <w:rsid w:val="00A40F07"/>
    <w:rsid w:val="00A41115"/>
    <w:rsid w:val="00A87057"/>
    <w:rsid w:val="00AA4B18"/>
    <w:rsid w:val="00AC7B28"/>
    <w:rsid w:val="00AE083B"/>
    <w:rsid w:val="00AE2538"/>
    <w:rsid w:val="00AE4AB1"/>
    <w:rsid w:val="00B929D8"/>
    <w:rsid w:val="00BF4921"/>
    <w:rsid w:val="00C1483D"/>
    <w:rsid w:val="00C40B0F"/>
    <w:rsid w:val="00C44A06"/>
    <w:rsid w:val="00C50CF9"/>
    <w:rsid w:val="00C558AD"/>
    <w:rsid w:val="00C67389"/>
    <w:rsid w:val="00CA3D17"/>
    <w:rsid w:val="00CC340D"/>
    <w:rsid w:val="00CF5406"/>
    <w:rsid w:val="00D144CE"/>
    <w:rsid w:val="00D17D56"/>
    <w:rsid w:val="00D52D4F"/>
    <w:rsid w:val="00D54124"/>
    <w:rsid w:val="00D83C1D"/>
    <w:rsid w:val="00DD20A0"/>
    <w:rsid w:val="00DD5F3E"/>
    <w:rsid w:val="00DF364A"/>
    <w:rsid w:val="00E062E9"/>
    <w:rsid w:val="00E238CE"/>
    <w:rsid w:val="00E74C3B"/>
    <w:rsid w:val="00E80F2A"/>
    <w:rsid w:val="00E83068"/>
    <w:rsid w:val="00E95A4C"/>
    <w:rsid w:val="00E964B7"/>
    <w:rsid w:val="00EB17A8"/>
    <w:rsid w:val="00EC341A"/>
    <w:rsid w:val="00ED4C17"/>
    <w:rsid w:val="00EE048F"/>
    <w:rsid w:val="00EF5E3F"/>
    <w:rsid w:val="00F36199"/>
    <w:rsid w:val="00F4242B"/>
    <w:rsid w:val="00F53A4A"/>
    <w:rsid w:val="00F564FD"/>
    <w:rsid w:val="00F72EFA"/>
    <w:rsid w:val="00F90EE7"/>
    <w:rsid w:val="00F91E7A"/>
    <w:rsid w:val="00F96BA6"/>
    <w:rsid w:val="00FA440C"/>
    <w:rsid w:val="00FD4CEA"/>
    <w:rsid w:val="00FD6224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508"/>
  <w15:chartTrackingRefBased/>
  <w15:docId w15:val="{6027A97A-3EA2-4CFE-A78E-CE399749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EN Normal"/>
    <w:next w:val="BodyText"/>
    <w:qFormat/>
    <w:rsid w:val="001811A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11AA"/>
    <w:pPr>
      <w:spacing w:line="276" w:lineRule="auto"/>
      <w:outlineLvl w:val="0"/>
    </w:pPr>
    <w:rPr>
      <w:b/>
      <w:bCs/>
      <w:color w:val="086986" w:themeColor="accent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1AA"/>
    <w:pPr>
      <w:spacing w:line="276" w:lineRule="auto"/>
      <w:outlineLvl w:val="1"/>
    </w:pPr>
    <w:rPr>
      <w:b/>
      <w:bCs/>
      <w:color w:val="086986" w:themeColor="accen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1AA"/>
    <w:pPr>
      <w:spacing w:line="276" w:lineRule="auto"/>
      <w:outlineLvl w:val="2"/>
    </w:pPr>
    <w:rPr>
      <w:b/>
      <w:bCs/>
      <w:color w:val="086986" w:themeColor="accent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F5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1AA"/>
    <w:pPr>
      <w:keepNext/>
      <w:keepLines/>
      <w:spacing w:before="80" w:after="40"/>
      <w:outlineLvl w:val="4"/>
    </w:pPr>
    <w:rPr>
      <w:rFonts w:eastAsiaTheme="majorEastAsia" w:cstheme="majorBidi"/>
      <w:color w:val="002F5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1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1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1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1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F4242B"/>
    <w:pPr>
      <w:spacing w:line="276" w:lineRule="auto"/>
      <w:contextualSpacing/>
      <w:jc w:val="center"/>
    </w:pPr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4242B"/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811AA"/>
    <w:rPr>
      <w:rFonts w:ascii="Lato" w:hAnsi="Lato"/>
      <w:b/>
      <w:bCs/>
      <w:color w:val="086986" w:themeColor="accent2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811AA"/>
    <w:rPr>
      <w:rFonts w:ascii="Lato" w:hAnsi="Lato"/>
      <w:b/>
      <w:bCs/>
      <w:color w:val="086986" w:themeColor="accent2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811AA"/>
    <w:rPr>
      <w:rFonts w:ascii="Lato" w:hAnsi="Lato"/>
      <w:b/>
      <w:bCs/>
      <w:color w:val="086986" w:themeColor="accent2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1AA"/>
    <w:rPr>
      <w:rFonts w:ascii="Lato" w:eastAsiaTheme="majorEastAsia" w:hAnsi="Lato" w:cstheme="majorBidi"/>
      <w:i/>
      <w:iCs/>
      <w:color w:val="002F54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1AA"/>
    <w:rPr>
      <w:rFonts w:ascii="Lato" w:eastAsiaTheme="majorEastAsia" w:hAnsi="Lato" w:cstheme="majorBidi"/>
      <w:color w:val="002F54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1AA"/>
    <w:rPr>
      <w:rFonts w:ascii="Lato" w:eastAsiaTheme="majorEastAsia" w:hAnsi="Lato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1AA"/>
    <w:rPr>
      <w:rFonts w:ascii="Lato" w:eastAsiaTheme="majorEastAsia" w:hAnsi="Lato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1AA"/>
    <w:rPr>
      <w:rFonts w:ascii="Lato" w:eastAsiaTheme="majorEastAsia" w:hAnsi="Lato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1AA"/>
    <w:rPr>
      <w:rFonts w:ascii="Lato" w:eastAsiaTheme="majorEastAsia" w:hAnsi="Lato" w:cstheme="majorBidi"/>
      <w:color w:val="272727" w:themeColor="text1" w:themeTint="D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42B"/>
    <w:pPr>
      <w:numPr>
        <w:ilvl w:val="1"/>
      </w:numPr>
      <w:bidi/>
      <w:spacing w:after="160" w:line="276" w:lineRule="auto"/>
      <w:jc w:val="center"/>
    </w:pPr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F4242B"/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rsid w:val="006C53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33"/>
    <w:rPr>
      <w:rFonts w:ascii="Lato" w:hAnsi="Lato" w:cs="Graphik Arabic Regular"/>
      <w:b w:val="0"/>
      <w:bCs w:val="0"/>
      <w:i/>
      <w:iCs/>
      <w:snapToGrid/>
      <w:color w:val="404040" w:themeColor="text1" w:themeTint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ListParagraph">
    <w:name w:val="List Paragraph"/>
    <w:basedOn w:val="Normal"/>
    <w:uiPriority w:val="34"/>
    <w:qFormat/>
    <w:rsid w:val="006C5333"/>
    <w:pPr>
      <w:ind w:left="720"/>
      <w:contextualSpacing/>
    </w:pPr>
  </w:style>
  <w:style w:type="character" w:styleId="IntenseEmphasis">
    <w:name w:val="Intense Emphasis"/>
    <w:aliases w:val="Emphasis Note"/>
    <w:uiPriority w:val="21"/>
    <w:qFormat/>
    <w:rsid w:val="001811AA"/>
    <w:rPr>
      <w:b/>
      <w:bCs/>
      <w:i/>
      <w:iCs/>
      <w:color w:val="F87C56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C5333"/>
    <w:pPr>
      <w:pBdr>
        <w:top w:val="single" w:sz="4" w:space="10" w:color="002F54" w:themeColor="accent1" w:themeShade="BF"/>
        <w:bottom w:val="single" w:sz="4" w:space="10" w:color="002F54" w:themeColor="accent1" w:themeShade="BF"/>
      </w:pBdr>
      <w:spacing w:before="360" w:after="360"/>
      <w:ind w:left="864" w:right="864"/>
      <w:jc w:val="center"/>
    </w:pPr>
    <w:rPr>
      <w:i/>
      <w:iCs/>
      <w:color w:val="002F5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33"/>
    <w:rPr>
      <w:rFonts w:ascii="Lato" w:hAnsi="Lato" w:cs="Graphik Arabic Regular"/>
      <w:b w:val="0"/>
      <w:bCs w:val="0"/>
      <w:i/>
      <w:iCs/>
      <w:snapToGrid/>
      <w:color w:val="002F54" w:themeColor="accent1" w:themeShade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IntenseReference">
    <w:name w:val="Intense Reference"/>
    <w:uiPriority w:val="32"/>
    <w:rsid w:val="006C5333"/>
    <w:rPr>
      <w:b/>
      <w:bCs/>
      <w:smallCaps/>
      <w:color w:val="002F54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1AA"/>
    <w:pPr>
      <w:spacing w:after="200"/>
    </w:pPr>
    <w:rPr>
      <w:i/>
      <w:iCs/>
      <w:color w:val="ACACAC" w:themeColor="text2"/>
      <w:sz w:val="18"/>
      <w:szCs w:val="18"/>
    </w:rPr>
  </w:style>
  <w:style w:type="character" w:styleId="Strong">
    <w:name w:val="Strong"/>
    <w:uiPriority w:val="22"/>
    <w:rsid w:val="006C5333"/>
    <w:rPr>
      <w:b/>
      <w:bCs/>
    </w:rPr>
  </w:style>
  <w:style w:type="character" w:styleId="Emphasis">
    <w:name w:val="Emphasis"/>
    <w:uiPriority w:val="20"/>
    <w:qFormat/>
    <w:rsid w:val="001811AA"/>
    <w:rPr>
      <w:i/>
      <w:iCs/>
    </w:rPr>
  </w:style>
  <w:style w:type="paragraph" w:styleId="NoSpacing">
    <w:name w:val="No Spacing"/>
    <w:basedOn w:val="Normal"/>
    <w:link w:val="NoSpacingChar"/>
    <w:uiPriority w:val="1"/>
    <w:rsid w:val="00E95A4C"/>
    <w:rPr>
      <w:rFonts w:cs="Open Sans"/>
      <w:color w:val="000000"/>
      <w:shd w:val="clear" w:color="auto" w:fill="FFFFFF"/>
    </w:rPr>
  </w:style>
  <w:style w:type="character" w:styleId="SubtleEmphasis">
    <w:name w:val="Subtle Emphasis"/>
    <w:uiPriority w:val="19"/>
    <w:rsid w:val="006C5333"/>
    <w:rPr>
      <w:i/>
      <w:iCs/>
      <w:color w:val="404040" w:themeColor="text1" w:themeTint="BF"/>
    </w:rPr>
  </w:style>
  <w:style w:type="character" w:styleId="SubtleReference">
    <w:name w:val="Subtle Reference"/>
    <w:uiPriority w:val="31"/>
    <w:rsid w:val="006C5333"/>
    <w:rPr>
      <w:smallCaps/>
      <w:color w:val="5A5A5A" w:themeColor="text1" w:themeTint="A5"/>
    </w:rPr>
  </w:style>
  <w:style w:type="character" w:styleId="BookTitle">
    <w:name w:val="Book Title"/>
    <w:uiPriority w:val="33"/>
    <w:rsid w:val="006C53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1AA"/>
    <w:pPr>
      <w:spacing w:before="240"/>
      <w:outlineLvl w:val="9"/>
    </w:pPr>
    <w:rPr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E95A4C"/>
    <w:rPr>
      <w:rFonts w:ascii="Lato" w:hAnsi="Lato" w:cs="Open Sans"/>
      <w:b w:val="0"/>
      <w:bCs w:val="0"/>
      <w:i w:val="0"/>
      <w:iCs w:val="0"/>
      <w:snapToGrid/>
      <w:color w:val="000000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BodyText">
    <w:name w:val="Body Text"/>
    <w:basedOn w:val="Normal"/>
    <w:link w:val="BodyTextChar"/>
    <w:uiPriority w:val="99"/>
    <w:unhideWhenUsed/>
    <w:qFormat/>
    <w:rsid w:val="001811AA"/>
  </w:style>
  <w:style w:type="character" w:customStyle="1" w:styleId="BodyTextChar">
    <w:name w:val="Body Text Char"/>
    <w:basedOn w:val="DefaultParagraphFont"/>
    <w:link w:val="BodyText"/>
    <w:uiPriority w:val="99"/>
    <w:rsid w:val="001811AA"/>
    <w:rPr>
      <w:rFonts w:ascii="Lato" w:hAnsi="Lato"/>
      <w:color w:val="000000" w:themeColor="text1"/>
      <w:lang w:val="en-US"/>
    </w:rPr>
  </w:style>
  <w:style w:type="paragraph" w:styleId="TOC1">
    <w:name w:val="toc 1"/>
    <w:aliases w:val="Heading1,T2"/>
    <w:basedOn w:val="Normal"/>
    <w:next w:val="Normal"/>
    <w:autoRedefine/>
    <w:uiPriority w:val="39"/>
    <w:unhideWhenUsed/>
    <w:rsid w:val="00E80F2A"/>
    <w:pPr>
      <w:shd w:val="clear" w:color="auto" w:fill="004071" w:themeFill="accent1"/>
      <w:spacing w:before="120" w:after="120" w:line="276" w:lineRule="auto"/>
    </w:pPr>
    <w:rPr>
      <w:b/>
      <w:bCs/>
      <w:color w:val="FFFFFF" w:themeColor="background1"/>
      <w:sz w:val="36"/>
      <w:szCs w:val="32"/>
    </w:rPr>
  </w:style>
  <w:style w:type="paragraph" w:styleId="TOC2">
    <w:name w:val="toc 2"/>
    <w:basedOn w:val="TOC1"/>
    <w:next w:val="Normal"/>
    <w:autoRedefine/>
    <w:uiPriority w:val="39"/>
    <w:unhideWhenUsed/>
    <w:rsid w:val="00E80F2A"/>
  </w:style>
  <w:style w:type="paragraph" w:customStyle="1" w:styleId="H1">
    <w:name w:val="H1"/>
    <w:basedOn w:val="Heading1"/>
    <w:next w:val="Normal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2">
    <w:name w:val="H2"/>
    <w:basedOn w:val="Heading2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3">
    <w:name w:val="H3"/>
    <w:basedOn w:val="Heading3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CalloutNoteHeading">
    <w:name w:val="Callout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CalloutNoteBody">
    <w:name w:val="Callout Note Body"/>
    <w:basedOn w:val="BodyText"/>
    <w:qFormat/>
    <w:rsid w:val="001811AA"/>
    <w:rPr>
      <w:color w:val="FFFFFF" w:themeColor="background1"/>
      <w:sz w:val="21"/>
      <w:szCs w:val="21"/>
    </w:rPr>
  </w:style>
  <w:style w:type="table" w:styleId="TableGrid">
    <w:name w:val="Table Grid"/>
    <w:basedOn w:val="TableNormal"/>
    <w:uiPriority w:val="39"/>
    <w:rsid w:val="006A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NoSpacing"/>
    <w:qFormat/>
    <w:rsid w:val="001811AA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58C4C7" w:themeColor="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605E5C"/>
      <w:spacing w:val="0"/>
      <w:w w:val="100"/>
      <w:kern w:val="10"/>
      <w:position w:val="0"/>
      <w:sz w:val="24"/>
      <w:szCs w:val="24"/>
      <w:shd w:val="clear" w:color="auto" w:fill="E1DFDD"/>
      <w14:ligatures w14:val="standardContextual"/>
      <w14:numForm w14:val="default"/>
      <w14:numSpacing w14:val="default"/>
      <w14:stylisticSets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F77B56" w:themeColor="followed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paragraph" w:customStyle="1" w:styleId="PhotoCaption">
    <w:name w:val="Photo Caption"/>
    <w:basedOn w:val="NoSpacing"/>
    <w:qFormat/>
    <w:rsid w:val="001811AA"/>
    <w:rPr>
      <w:color w:val="000000" w:themeColor="text1"/>
      <w:sz w:val="16"/>
      <w:szCs w:val="16"/>
    </w:rPr>
  </w:style>
  <w:style w:type="paragraph" w:customStyle="1" w:styleId="SmallNotes">
    <w:name w:val="Small Notes"/>
    <w:basedOn w:val="BodyText"/>
    <w:qFormat/>
    <w:rsid w:val="001811AA"/>
    <w:rPr>
      <w:i/>
      <w:iCs/>
      <w:color w:val="F87C56" w:themeColor="accent3"/>
      <w:sz w:val="13"/>
      <w:szCs w:val="13"/>
      <w:u w:val="single"/>
    </w:rPr>
  </w:style>
  <w:style w:type="paragraph" w:customStyle="1" w:styleId="ArTitle">
    <w:name w:val="Ar Title"/>
    <w:basedOn w:val="Title"/>
    <w:qFormat/>
    <w:rsid w:val="00F4242B"/>
    <w:pPr>
      <w:bidi/>
    </w:pPr>
    <w:rPr>
      <w:rFonts w:ascii="Graphik Arabic Semibold" w:hAnsi="Graphik Arabic Semibold" w:cs="Graphik Arabic Semibold"/>
      <w:b w:val="0"/>
    </w:rPr>
  </w:style>
  <w:style w:type="paragraph" w:customStyle="1" w:styleId="ArSubtitle">
    <w:name w:val="Ar Subtitle"/>
    <w:basedOn w:val="Subtitle"/>
    <w:qFormat/>
    <w:rsid w:val="00F4242B"/>
    <w:rPr>
      <w:rFonts w:ascii="Graphik Arabic Semibold" w:hAnsi="Graphik Arabic Semibold" w:cs="Graphik Arabic Semibold"/>
    </w:rPr>
  </w:style>
  <w:style w:type="paragraph" w:customStyle="1" w:styleId="ArH1T1">
    <w:name w:val="Ar H1 T1"/>
    <w:basedOn w:val="Heading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1">
    <w:name w:val="Ar H2 T1"/>
    <w:basedOn w:val="Heading2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3T1">
    <w:name w:val="Ar H3 T1"/>
    <w:basedOn w:val="Heading3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EmphasizeNote">
    <w:name w:val="Ar Emphasize Note"/>
    <w:basedOn w:val="Normal"/>
    <w:qFormat/>
    <w:rsid w:val="001811AA"/>
    <w:pPr>
      <w:bidi/>
    </w:pPr>
    <w:rPr>
      <w:rFonts w:ascii="Graphik Arabic Regular" w:hAnsi="Graphik Arabic Regular" w:cs="Graphik Arabic Regular"/>
      <w:color w:val="F87C56" w:themeColor="accent3"/>
    </w:rPr>
  </w:style>
  <w:style w:type="paragraph" w:customStyle="1" w:styleId="ArH1T2">
    <w:name w:val="Ar H1 T2"/>
    <w:basedOn w:val="H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2">
    <w:name w:val="Ar H2 T2"/>
    <w:basedOn w:val="Heading2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b w:val="0"/>
      <w:bCs w:val="0"/>
      <w:color w:val="FFFFFF" w:themeColor="background1"/>
    </w:rPr>
  </w:style>
  <w:style w:type="paragraph" w:customStyle="1" w:styleId="ArH3T3">
    <w:name w:val="Ar H3 T3"/>
    <w:basedOn w:val="Heading3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color w:val="FFFFFF" w:themeColor="background1"/>
    </w:rPr>
  </w:style>
  <w:style w:type="paragraph" w:customStyle="1" w:styleId="ArBodyText">
    <w:name w:val="Ar Body Text"/>
    <w:basedOn w:val="BodyText"/>
    <w:qFormat/>
    <w:rsid w:val="00F4242B"/>
    <w:pPr>
      <w:bidi/>
    </w:pPr>
    <w:rPr>
      <w:rFonts w:asciiTheme="minorBidi" w:hAnsiTheme="minorBidi"/>
    </w:rPr>
  </w:style>
  <w:style w:type="paragraph" w:customStyle="1" w:styleId="DarkNoteBody">
    <w:name w:val="Dark Note Body"/>
    <w:basedOn w:val="BodyText"/>
    <w:qFormat/>
    <w:rsid w:val="001811AA"/>
    <w:rPr>
      <w:color w:val="FFFFFF" w:themeColor="background1"/>
      <w:sz w:val="21"/>
      <w:szCs w:val="21"/>
    </w:rPr>
  </w:style>
  <w:style w:type="paragraph" w:customStyle="1" w:styleId="DarkNoteHeading">
    <w:name w:val="Dark 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ArDarkNoteHeading">
    <w:name w:val="Ar Dark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FFFFFF" w:themeColor="background1"/>
    </w:rPr>
  </w:style>
  <w:style w:type="paragraph" w:customStyle="1" w:styleId="ArDarkNoteBody">
    <w:name w:val="Ar Dark Note Body"/>
    <w:basedOn w:val="BodyText"/>
    <w:qFormat/>
    <w:rsid w:val="00F4242B"/>
    <w:pPr>
      <w:bidi/>
    </w:pPr>
    <w:rPr>
      <w:rFonts w:ascii="Graphik Arabic Regular" w:hAnsi="Graphik Arabic Regular" w:cs="Graphik Arabic Regular"/>
      <w:color w:val="FFFFFF" w:themeColor="background1"/>
      <w:sz w:val="22"/>
      <w:szCs w:val="22"/>
    </w:rPr>
  </w:style>
  <w:style w:type="paragraph" w:customStyle="1" w:styleId="ArNoteHeading">
    <w:name w:val="Ar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004071" w:themeColor="accent1"/>
    </w:rPr>
  </w:style>
  <w:style w:type="paragraph" w:customStyle="1" w:styleId="ArNoteBody">
    <w:name w:val="Ar Note Body"/>
    <w:basedOn w:val="BodyText"/>
    <w:qFormat/>
    <w:rsid w:val="00F4242B"/>
    <w:pPr>
      <w:bidi/>
    </w:pPr>
    <w:rPr>
      <w:rFonts w:ascii="Graphik Arabic Regular" w:hAnsi="Graphik Arabic Regular" w:cs="Graphik Arabic Regular"/>
      <w:sz w:val="22"/>
      <w:szCs w:val="22"/>
    </w:rPr>
  </w:style>
  <w:style w:type="paragraph" w:customStyle="1" w:styleId="ArTableH1">
    <w:name w:val="Ar Table H1"/>
    <w:basedOn w:val="ArH1T1"/>
    <w:qFormat/>
    <w:rsid w:val="001811AA"/>
    <w:rPr>
      <w:rFonts w:ascii="Graphik Arabic Medium" w:hAnsi="Graphik Arabic Medium" w:cs="Graphik Arabic Medium"/>
      <w:color w:val="FFFFFF" w:themeColor="background1"/>
      <w:sz w:val="24"/>
      <w:szCs w:val="24"/>
    </w:rPr>
  </w:style>
  <w:style w:type="paragraph" w:customStyle="1" w:styleId="ArTableBody">
    <w:name w:val="Ar Table Body"/>
    <w:basedOn w:val="BodyText"/>
    <w:qFormat/>
    <w:rsid w:val="001811AA"/>
    <w:pPr>
      <w:bidi/>
      <w:spacing w:line="276" w:lineRule="auto"/>
    </w:pPr>
    <w:rPr>
      <w:rFonts w:ascii="Graphik Arabic Regular" w:hAnsi="Graphik Arabic Regular" w:cs="Graphik Arabic Regular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54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14:ligatures w14:val="standardContextual"/>
      <w14:numForm w14:val="default"/>
      <w14:numSpacing w14:val="default"/>
      <w14:stylisticSets/>
      <w14:cntxtAlts/>
    </w:rPr>
  </w:style>
  <w:style w:type="paragraph" w:styleId="Header">
    <w:name w:val="header"/>
    <w:basedOn w:val="Normal"/>
    <w:link w:val="HeaderChar"/>
    <w:uiPriority w:val="99"/>
    <w:unhideWhenUsed/>
    <w:rsid w:val="00E83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068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numbering" w:customStyle="1" w:styleId="CurrentList1">
    <w:name w:val="Current List1"/>
    <w:uiPriority w:val="99"/>
    <w:rsid w:val="002B68A4"/>
    <w:pPr>
      <w:numPr>
        <w:numId w:val="1"/>
      </w:numPr>
    </w:pPr>
  </w:style>
  <w:style w:type="numbering" w:customStyle="1" w:styleId="SRDListStyle">
    <w:name w:val="SRD List Style"/>
    <w:uiPriority w:val="99"/>
    <w:rsid w:val="007F03DF"/>
    <w:pPr>
      <w:numPr>
        <w:numId w:val="2"/>
      </w:numPr>
    </w:pPr>
  </w:style>
  <w:style w:type="numbering" w:customStyle="1" w:styleId="SRDHeadingNumberingList">
    <w:name w:val="SRD Heading Numbering List"/>
    <w:uiPriority w:val="99"/>
    <w:rsid w:val="00746981"/>
    <w:pPr>
      <w:numPr>
        <w:numId w:val="3"/>
      </w:numPr>
    </w:pPr>
  </w:style>
  <w:style w:type="paragraph" w:customStyle="1" w:styleId="ArList">
    <w:name w:val="Ar List"/>
    <w:basedOn w:val="ArBodyText"/>
    <w:next w:val="ArBodyText"/>
    <w:qFormat/>
    <w:rsid w:val="001811AA"/>
    <w:pPr>
      <w:numPr>
        <w:numId w:val="9"/>
      </w:numPr>
    </w:pPr>
    <w:rPr>
      <w:sz w:val="20"/>
      <w:szCs w:val="20"/>
    </w:rPr>
  </w:style>
  <w:style w:type="numbering" w:customStyle="1" w:styleId="EnListStyle">
    <w:name w:val="En List Style"/>
    <w:uiPriority w:val="99"/>
    <w:rsid w:val="007D058F"/>
    <w:pPr>
      <w:numPr>
        <w:numId w:val="7"/>
      </w:numPr>
    </w:pPr>
  </w:style>
  <w:style w:type="paragraph" w:styleId="ListNumber">
    <w:name w:val="List Number"/>
    <w:aliases w:val="Ar List Number"/>
    <w:basedOn w:val="ArH1T1"/>
    <w:uiPriority w:val="99"/>
    <w:unhideWhenUsed/>
    <w:qFormat/>
    <w:rsid w:val="008A15F0"/>
    <w:pPr>
      <w:numPr>
        <w:numId w:val="4"/>
      </w:numPr>
    </w:pPr>
  </w:style>
  <w:style w:type="paragraph" w:styleId="ListNumber2">
    <w:name w:val="List Number 2"/>
    <w:aliases w:val="Ar List Number 2"/>
    <w:basedOn w:val="ArH2T1"/>
    <w:uiPriority w:val="99"/>
    <w:unhideWhenUsed/>
    <w:qFormat/>
    <w:rsid w:val="003E57F7"/>
    <w:pPr>
      <w:numPr>
        <w:ilvl w:val="1"/>
        <w:numId w:val="5"/>
      </w:numPr>
    </w:pPr>
  </w:style>
  <w:style w:type="paragraph" w:styleId="ListNumber3">
    <w:name w:val="List Number 3"/>
    <w:aliases w:val="AR List Number 3"/>
    <w:basedOn w:val="ArH3T1"/>
    <w:uiPriority w:val="99"/>
    <w:unhideWhenUsed/>
    <w:qFormat/>
    <w:rsid w:val="008A15F0"/>
    <w:pPr>
      <w:numPr>
        <w:ilvl w:val="2"/>
        <w:numId w:val="6"/>
      </w:numPr>
    </w:pPr>
  </w:style>
  <w:style w:type="paragraph" w:styleId="List">
    <w:name w:val="List"/>
    <w:aliases w:val="En List"/>
    <w:basedOn w:val="Heading1"/>
    <w:uiPriority w:val="99"/>
    <w:unhideWhenUsed/>
    <w:qFormat/>
    <w:rsid w:val="001811AA"/>
    <w:pPr>
      <w:numPr>
        <w:numId w:val="8"/>
      </w:numPr>
    </w:pPr>
  </w:style>
  <w:style w:type="paragraph" w:styleId="List2">
    <w:name w:val="List 2"/>
    <w:aliases w:val="En List 2"/>
    <w:basedOn w:val="Heading2"/>
    <w:uiPriority w:val="99"/>
    <w:unhideWhenUsed/>
    <w:qFormat/>
    <w:rsid w:val="001811AA"/>
    <w:pPr>
      <w:numPr>
        <w:ilvl w:val="1"/>
        <w:numId w:val="8"/>
      </w:numPr>
    </w:pPr>
  </w:style>
  <w:style w:type="paragraph" w:styleId="List3">
    <w:name w:val="List 3"/>
    <w:aliases w:val="En List 3"/>
    <w:basedOn w:val="Heading2"/>
    <w:uiPriority w:val="99"/>
    <w:unhideWhenUsed/>
    <w:qFormat/>
    <w:rsid w:val="001811AA"/>
    <w:pPr>
      <w:numPr>
        <w:ilvl w:val="2"/>
        <w:numId w:val="8"/>
      </w:numPr>
    </w:pPr>
    <w:rPr>
      <w:sz w:val="28"/>
      <w:szCs w:val="28"/>
    </w:rPr>
  </w:style>
  <w:style w:type="paragraph" w:customStyle="1" w:styleId="EnBodyText">
    <w:name w:val="En Body Text"/>
    <w:basedOn w:val="BodyText"/>
    <w:qFormat/>
    <w:rsid w:val="001811AA"/>
  </w:style>
  <w:style w:type="paragraph" w:customStyle="1" w:styleId="EnDarkBodyNormal">
    <w:name w:val="En Dark Body Normal"/>
    <w:basedOn w:val="Normal"/>
    <w:qFormat/>
    <w:rsid w:val="001811A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RD%20Dropbox\Turkey%20Multimedia\01ACTIVITIES%20ARCHIVE\Basic%20Designs\000_2024\02_Visual%20ID\Papers\SRD%20Word.dotx" TargetMode="External"/></Relationships>
</file>

<file path=word/theme/theme1.xml><?xml version="1.0" encoding="utf-8"?>
<a:theme xmlns:a="http://schemas.openxmlformats.org/drawingml/2006/main" name="SRD Office Theme">
  <a:themeElements>
    <a:clrScheme name="SRD Blue Colors">
      <a:dk1>
        <a:srgbClr val="000000"/>
      </a:dk1>
      <a:lt1>
        <a:srgbClr val="FFFFFF"/>
      </a:lt1>
      <a:dk2>
        <a:srgbClr val="ACACAC"/>
      </a:dk2>
      <a:lt2>
        <a:srgbClr val="E7E6E6"/>
      </a:lt2>
      <a:accent1>
        <a:srgbClr val="004071"/>
      </a:accent1>
      <a:accent2>
        <a:srgbClr val="086986"/>
      </a:accent2>
      <a:accent3>
        <a:srgbClr val="F87C56"/>
      </a:accent3>
      <a:accent4>
        <a:srgbClr val="D9E9F7"/>
      </a:accent4>
      <a:accent5>
        <a:srgbClr val="58C4C7"/>
      </a:accent5>
      <a:accent6>
        <a:srgbClr val="002849"/>
      </a:accent6>
      <a:hlink>
        <a:srgbClr val="58C4C7"/>
      </a:hlink>
      <a:folHlink>
        <a:srgbClr val="F77B56"/>
      </a:folHlink>
    </a:clrScheme>
    <a:fontScheme name="SRD New Fonts">
      <a:majorFont>
        <a:latin typeface="Lato Medium"/>
        <a:ea typeface=""/>
        <a:cs typeface="Graphik Arabic Medium"/>
      </a:majorFont>
      <a:minorFont>
        <a:latin typeface="Lato"/>
        <a:ea typeface=""/>
        <a:cs typeface="Graphik Arabi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3D031E-4389-674A-89D0-F822226BAF5F}">
  <we:reference id="wa200005826" version="1.1.1.0" store="en-US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441B09-693A-439F-A300-945C14CBE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SRD Word</Template>
  <TotalTime>212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Morjan</dc:creator>
  <cp:keywords/>
  <dc:description/>
  <cp:lastModifiedBy>AMR Alhakimi</cp:lastModifiedBy>
  <cp:revision>40</cp:revision>
  <cp:lastPrinted>2025-02-10T08:26:00Z</cp:lastPrinted>
  <dcterms:created xsi:type="dcterms:W3CDTF">2024-05-02T08:33:00Z</dcterms:created>
  <dcterms:modified xsi:type="dcterms:W3CDTF">2026-06-04T12:08:00Z</dcterms:modified>
</cp:coreProperties>
</file>