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56C7C" w14:textId="77777777" w:rsidR="00FA440C" w:rsidRPr="00FA440C" w:rsidRDefault="00FA440C" w:rsidP="00FA440C">
      <w:pPr>
        <w:pStyle w:val="ArTitle"/>
        <w:spacing w:line="360" w:lineRule="auto"/>
        <w:rPr>
          <w:sz w:val="32"/>
          <w:szCs w:val="36"/>
          <w:rtl/>
        </w:rPr>
      </w:pPr>
      <w:r w:rsidRPr="00FA440C">
        <w:rPr>
          <w:rFonts w:hint="cs"/>
          <w:sz w:val="32"/>
          <w:szCs w:val="36"/>
          <w:rtl/>
        </w:rPr>
        <w:t>دفتر الشروط الخاص</w:t>
      </w:r>
    </w:p>
    <w:p w14:paraId="30E6958B" w14:textId="6BEEE670" w:rsidR="00FA440C" w:rsidRPr="00FE2032" w:rsidRDefault="00FA440C" w:rsidP="00FA440C">
      <w:pPr>
        <w:pStyle w:val="ArSubtitle"/>
        <w:rPr>
          <w:sz w:val="24"/>
          <w:szCs w:val="24"/>
        </w:rPr>
      </w:pPr>
      <w:r w:rsidRPr="00FA440C">
        <w:rPr>
          <w:rFonts w:hint="cs"/>
          <w:sz w:val="24"/>
          <w:szCs w:val="24"/>
          <w:rtl/>
        </w:rPr>
        <w:t xml:space="preserve"> الطلب رقم: </w:t>
      </w:r>
      <w:r w:rsidR="00A55D50" w:rsidRPr="00A55D50">
        <w:rPr>
          <w:sz w:val="24"/>
          <w:szCs w:val="24"/>
        </w:rPr>
        <w:t>26061501</w:t>
      </w:r>
    </w:p>
    <w:p w14:paraId="1903CBE4" w14:textId="77777777" w:rsidR="00FA440C" w:rsidRPr="00FA440C" w:rsidRDefault="00FA440C" w:rsidP="00FA440C">
      <w:pPr>
        <w:bidi/>
        <w:spacing w:line="360" w:lineRule="auto"/>
        <w:rPr>
          <w:b/>
          <w:bCs/>
          <w:color w:val="F87C56" w:themeColor="accent3"/>
          <w:sz w:val="28"/>
          <w:szCs w:val="28"/>
          <w:rtl/>
        </w:rPr>
      </w:pPr>
      <w:r w:rsidRPr="00FA440C">
        <w:rPr>
          <w:rFonts w:hint="cs"/>
          <w:b/>
          <w:bCs/>
          <w:color w:val="F87C56" w:themeColor="accent3"/>
          <w:sz w:val="28"/>
          <w:szCs w:val="28"/>
          <w:rtl/>
        </w:rPr>
        <w:t>تنويه:</w:t>
      </w:r>
    </w:p>
    <w:p w14:paraId="41B1ADDD" w14:textId="3423BCE6" w:rsidR="00FA440C" w:rsidRPr="00FA440C" w:rsidRDefault="00FA440C" w:rsidP="00FA440C">
      <w:pPr>
        <w:bidi/>
        <w:spacing w:line="360" w:lineRule="auto"/>
        <w:rPr>
          <w:b/>
          <w:bCs/>
          <w:rtl/>
        </w:rPr>
      </w:pPr>
      <w:r w:rsidRPr="00FA440C">
        <w:rPr>
          <w:rFonts w:hint="cs"/>
          <w:b/>
          <w:bCs/>
          <w:rtl/>
        </w:rPr>
        <w:t>نرجو قراءة دفتر الشروط حتى النهاية لأنه يحوي كل التفاصيل المتعلقة في العمل والتركيز جيدا</w:t>
      </w:r>
      <w:r w:rsidR="005F791B">
        <w:rPr>
          <w:rFonts w:hint="cs"/>
          <w:b/>
          <w:bCs/>
          <w:rtl/>
        </w:rPr>
        <w:t>ً</w:t>
      </w:r>
      <w:r w:rsidRPr="00FA440C">
        <w:rPr>
          <w:rFonts w:hint="cs"/>
          <w:b/>
          <w:bCs/>
          <w:rtl/>
        </w:rPr>
        <w:t xml:space="preserve"> على العبارات التي أدرج تحتها خط.</w:t>
      </w:r>
    </w:p>
    <w:p w14:paraId="5867CE6D" w14:textId="77777777" w:rsidR="00FA440C" w:rsidRPr="00FA440C" w:rsidRDefault="00FA440C" w:rsidP="00FA440C">
      <w:pPr>
        <w:pStyle w:val="ArH3T1"/>
        <w:rPr>
          <w:sz w:val="32"/>
          <w:szCs w:val="32"/>
          <w:rtl/>
        </w:rPr>
      </w:pPr>
      <w:r w:rsidRPr="00FA440C">
        <w:rPr>
          <w:rFonts w:hint="cs"/>
          <w:rtl/>
        </w:rPr>
        <w:t>مقدمة:</w:t>
      </w:r>
    </w:p>
    <w:p w14:paraId="2023EDC8" w14:textId="2E4365EF" w:rsidR="004450BA" w:rsidRPr="00B929D8" w:rsidRDefault="00C40B0F" w:rsidP="00B929D8">
      <w:pPr>
        <w:bidi/>
        <w:jc w:val="left"/>
        <w:rPr>
          <w:rFonts w:cs="Graphik Arabic Regular"/>
          <w:rtl/>
        </w:rPr>
      </w:pPr>
      <w:r w:rsidRPr="008D468B">
        <w:rPr>
          <w:rFonts w:hint="cs"/>
          <w:rtl/>
        </w:rPr>
        <w:t xml:space="preserve">ترغب منظمة سوريا للإغاثة والتنمية باستدراج عروض أسعار </w:t>
      </w:r>
      <w:r w:rsidR="00A55D50">
        <w:rPr>
          <w:rFonts w:hint="cs"/>
          <w:rtl/>
        </w:rPr>
        <w:t>بالظرف المغلق لمستهلكات طبية</w:t>
      </w:r>
      <w:r w:rsidR="0097709A">
        <w:rPr>
          <w:rFonts w:hint="cs"/>
          <w:rtl/>
        </w:rPr>
        <w:t xml:space="preserve"> ومخبرية</w:t>
      </w:r>
      <w:r w:rsidR="00421890">
        <w:rPr>
          <w:rFonts w:cs="Graphik Arabic Regular" w:hint="cs"/>
          <w:rtl/>
        </w:rPr>
        <w:t xml:space="preserve"> </w:t>
      </w:r>
      <w:r w:rsidRPr="008D468B">
        <w:rPr>
          <w:rFonts w:hint="cs"/>
          <w:rtl/>
        </w:rPr>
        <w:t xml:space="preserve">ضمن أحد </w:t>
      </w:r>
      <w:r w:rsidRPr="005C20C3">
        <w:rPr>
          <w:rFonts w:hint="cs"/>
          <w:rtl/>
        </w:rPr>
        <w:t>مشاريع المنظمة في</w:t>
      </w:r>
      <w:r>
        <w:rPr>
          <w:rFonts w:hint="cs"/>
          <w:rtl/>
        </w:rPr>
        <w:t xml:space="preserve"> منطقة</w:t>
      </w:r>
      <w:r w:rsidRPr="005C20C3">
        <w:rPr>
          <w:rFonts w:hint="cs"/>
          <w:rtl/>
        </w:rPr>
        <w:t xml:space="preserve"> </w:t>
      </w:r>
      <w:proofErr w:type="gramStart"/>
      <w:r w:rsidR="00FE2032">
        <w:rPr>
          <w:rFonts w:hint="cs"/>
          <w:rtl/>
        </w:rPr>
        <w:t xml:space="preserve">حلب </w:t>
      </w:r>
      <w:r w:rsidR="00AE4AB1">
        <w:rPr>
          <w:rFonts w:hint="cs"/>
          <w:rtl/>
        </w:rPr>
        <w:t>.</w:t>
      </w:r>
      <w:proofErr w:type="gramEnd"/>
    </w:p>
    <w:p w14:paraId="1E1E37BF" w14:textId="77777777" w:rsidR="00B929D8" w:rsidRDefault="00B929D8" w:rsidP="00C44A06">
      <w:pPr>
        <w:pStyle w:val="BodyText"/>
        <w:bidi/>
        <w:rPr>
          <w:rFonts w:ascii="Graphik Arabic Semibold" w:hAnsi="Graphik Arabic Semibold" w:cs="Graphik Arabic Semibold"/>
          <w:color w:val="086986" w:themeColor="accent2"/>
          <w:sz w:val="28"/>
          <w:szCs w:val="28"/>
          <w:rtl/>
        </w:rPr>
      </w:pPr>
    </w:p>
    <w:p w14:paraId="4430C093" w14:textId="69F074B8" w:rsidR="00FA440C" w:rsidRDefault="00B929D8" w:rsidP="00FA440C">
      <w:pPr>
        <w:pStyle w:val="ArH3T1"/>
        <w:spacing w:line="360" w:lineRule="auto"/>
        <w:rPr>
          <w:rtl/>
        </w:rPr>
      </w:pPr>
      <w:r>
        <w:rPr>
          <w:rFonts w:hint="cs"/>
          <w:rtl/>
        </w:rPr>
        <w:t>أولاً</w:t>
      </w:r>
      <w:r w:rsidR="00FA440C" w:rsidRPr="00FA440C">
        <w:rPr>
          <w:rFonts w:hint="cs"/>
          <w:rtl/>
        </w:rPr>
        <w:t xml:space="preserve"> - طريقة التقديم: </w:t>
      </w:r>
    </w:p>
    <w:p w14:paraId="0745B106" w14:textId="2537D2AC" w:rsidR="00CC340D" w:rsidRPr="003807D7" w:rsidRDefault="00713624" w:rsidP="00713624">
      <w:pPr>
        <w:bidi/>
        <w:ind w:left="264"/>
        <w:jc w:val="left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-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يجب على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المزودين تقديم 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ظرف يحوي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جميع الأوراق المطلوبة في </w:t>
      </w:r>
      <w:r w:rsidR="00B929D8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ملف المعايير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.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الظروف يجب </w:t>
      </w:r>
      <w:r w:rsidR="0097709A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أ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ن تكون موقعة ومختومة بختم </w:t>
      </w:r>
      <w:r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  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 xml:space="preserve">المزود وتوقيعه مع وضع رمز </w:t>
      </w:r>
      <w:r w:rsidR="00421890">
        <w:rPr>
          <w:rFonts w:asciiTheme="majorBidi" w:hAnsiTheme="majorBidi" w:cstheme="majorBidi" w:hint="cs"/>
          <w:sz w:val="22"/>
          <w:szCs w:val="22"/>
          <w:rtl/>
          <w:lang w:val="en-GB" w:bidi="ar-LB"/>
        </w:rPr>
        <w:t>الطلب</w:t>
      </w:r>
      <w:r w:rsidR="00B929D8" w:rsidRPr="003807D7">
        <w:rPr>
          <w:rFonts w:asciiTheme="majorBidi" w:hAnsiTheme="majorBidi" w:cstheme="majorBidi" w:hint="cs"/>
          <w:sz w:val="22"/>
          <w:szCs w:val="22"/>
          <w:rtl/>
          <w:lang w:val="en-GB"/>
        </w:rPr>
        <w:t xml:space="preserve"> </w:t>
      </w:r>
      <w:r w:rsidR="00A55D50" w:rsidRPr="00A55D50">
        <w:t>26061501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.                                                                                                      </w:t>
      </w:r>
    </w:p>
    <w:p w14:paraId="17A4F3FF" w14:textId="042653D1" w:rsidR="00CC340D" w:rsidRDefault="00713624" w:rsidP="00713624">
      <w:pPr>
        <w:bidi/>
        <w:rPr>
          <w:rFonts w:asciiTheme="majorBidi" w:hAnsiTheme="majorBidi" w:cstheme="majorBidi"/>
          <w:sz w:val="22"/>
          <w:szCs w:val="22"/>
          <w:rtl/>
        </w:rPr>
      </w:pPr>
      <w:r>
        <w:rPr>
          <w:rFonts w:asciiTheme="majorBidi" w:hAnsiTheme="majorBidi" w:cstheme="majorBidi" w:hint="cs"/>
          <w:sz w:val="22"/>
          <w:szCs w:val="22"/>
          <w:rtl/>
        </w:rPr>
        <w:t xml:space="preserve">     </w:t>
      </w:r>
      <w:r w:rsidR="00CC340D" w:rsidRPr="003807D7">
        <w:rPr>
          <w:rFonts w:asciiTheme="majorBidi" w:hAnsiTheme="majorBidi" w:cstheme="majorBidi" w:hint="cs"/>
          <w:sz w:val="22"/>
          <w:szCs w:val="22"/>
          <w:rtl/>
        </w:rPr>
        <w:t xml:space="preserve">- 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يعتبر أي عرض لا يحتوي على كافة المرفقات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الأوراق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مملوءة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>موقع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  <w:lang w:bidi="ar-SY"/>
        </w:rPr>
        <w:t>ة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  <w:lang w:bidi="ar-SY"/>
        </w:rPr>
        <w:t xml:space="preserve"> و/ا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>و مختومة مرفوض</w:t>
      </w:r>
      <w:r w:rsidR="00421890">
        <w:rPr>
          <w:rFonts w:asciiTheme="majorBidi" w:hAnsiTheme="majorBidi" w:cstheme="majorBidi" w:hint="cs"/>
          <w:color w:val="000000"/>
          <w:sz w:val="22"/>
          <w:szCs w:val="22"/>
          <w:rtl/>
        </w:rPr>
        <w:t>ة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</w:t>
      </w:r>
      <w:r w:rsidR="00CC340D" w:rsidRPr="003807D7">
        <w:rPr>
          <w:rFonts w:asciiTheme="majorBidi" w:hAnsiTheme="majorBidi" w:cstheme="majorBidi" w:hint="cs"/>
          <w:color w:val="000000"/>
          <w:sz w:val="22"/>
          <w:szCs w:val="22"/>
          <w:rtl/>
        </w:rPr>
        <w:t>ولا يدخ</w:t>
      </w:r>
      <w:r w:rsidR="00CC340D" w:rsidRPr="003807D7">
        <w:rPr>
          <w:rFonts w:asciiTheme="majorBidi" w:hAnsiTheme="majorBidi" w:cstheme="majorBidi" w:hint="eastAsia"/>
          <w:color w:val="000000"/>
          <w:sz w:val="22"/>
          <w:szCs w:val="22"/>
          <w:rtl/>
        </w:rPr>
        <w:t>ل</w:t>
      </w:r>
      <w:r w:rsidR="00CC340D" w:rsidRPr="003807D7">
        <w:rPr>
          <w:rFonts w:asciiTheme="majorBidi" w:hAnsiTheme="majorBidi" w:cstheme="majorBidi"/>
          <w:color w:val="000000"/>
          <w:sz w:val="22"/>
          <w:szCs w:val="22"/>
          <w:rtl/>
        </w:rPr>
        <w:t xml:space="preserve"> ضمن </w:t>
      </w:r>
      <w:r w:rsidR="00421890">
        <w:rPr>
          <w:rFonts w:asciiTheme="majorBidi" w:hAnsiTheme="majorBidi" w:cstheme="majorBidi" w:hint="cs"/>
          <w:color w:val="000000"/>
          <w:sz w:val="22"/>
          <w:szCs w:val="22"/>
          <w:rtl/>
        </w:rPr>
        <w:t>العروض المتقدمة</w:t>
      </w:r>
    </w:p>
    <w:p w14:paraId="7D3905EB" w14:textId="7E6CCE77" w:rsidR="00B929D8" w:rsidRPr="00713624" w:rsidRDefault="0066581B" w:rsidP="00713624">
      <w:pPr>
        <w:pStyle w:val="BodyText"/>
        <w:bidi/>
        <w:jc w:val="left"/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</w:pPr>
      <w:r>
        <w:rPr>
          <w:rFonts w:asciiTheme="majorBidi" w:hAnsiTheme="majorBidi" w:cstheme="majorBidi"/>
          <w:color w:val="000000"/>
          <w:sz w:val="22"/>
          <w:szCs w:val="22"/>
          <w:lang w:bidi="ar-LB"/>
        </w:rPr>
        <w:t xml:space="preserve">-  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سيتم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تقييم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العرض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الفني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والمالي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لكل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ملحق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بشكل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مستقل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 xml:space="preserve"> </w:t>
      </w:r>
      <w:r w:rsidR="00713624" w:rsidRPr="00713624">
        <w:rPr>
          <w:rFonts w:asciiTheme="majorBidi" w:hAnsiTheme="majorBidi" w:cstheme="majorBidi" w:hint="cs"/>
          <w:color w:val="000000"/>
          <w:sz w:val="22"/>
          <w:szCs w:val="22"/>
          <w:rtl/>
          <w:lang w:bidi="ar-LB"/>
        </w:rPr>
        <w:t>ومنفصل</w:t>
      </w:r>
      <w:r w:rsidR="00713624" w:rsidRPr="00713624">
        <w:rPr>
          <w:rFonts w:asciiTheme="majorBidi" w:hAnsiTheme="majorBidi" w:cstheme="majorBidi"/>
          <w:color w:val="000000"/>
          <w:sz w:val="22"/>
          <w:szCs w:val="22"/>
          <w:rtl/>
          <w:lang w:bidi="ar-LB"/>
        </w:rPr>
        <w:t>.</w:t>
      </w:r>
    </w:p>
    <w:p w14:paraId="1C3BE956" w14:textId="77777777" w:rsidR="00CC340D" w:rsidRPr="00CC340D" w:rsidRDefault="00CC340D" w:rsidP="00CC340D">
      <w:pPr>
        <w:pStyle w:val="BodyText"/>
        <w:rPr>
          <w:rtl/>
        </w:rPr>
      </w:pPr>
    </w:p>
    <w:p w14:paraId="6820C0F9" w14:textId="7D56F2AD" w:rsidR="00CC340D" w:rsidRPr="008D468B" w:rsidRDefault="00CC340D" w:rsidP="005A7837">
      <w:pPr>
        <w:pStyle w:val="ListParagraph"/>
        <w:numPr>
          <w:ilvl w:val="0"/>
          <w:numId w:val="10"/>
        </w:numPr>
        <w:bidi/>
        <w:spacing w:after="160" w:line="259" w:lineRule="auto"/>
        <w:jc w:val="left"/>
      </w:pPr>
      <w:r w:rsidRPr="008D468B">
        <w:rPr>
          <w:rFonts w:hint="cs"/>
          <w:rtl/>
        </w:rPr>
        <w:t xml:space="preserve">يجب على المزود </w:t>
      </w:r>
      <w:r w:rsidR="00421890">
        <w:rPr>
          <w:rFonts w:hint="cs"/>
          <w:rtl/>
        </w:rPr>
        <w:t>أ</w:t>
      </w:r>
      <w:r w:rsidRPr="008D468B">
        <w:rPr>
          <w:rFonts w:hint="cs"/>
          <w:rtl/>
        </w:rPr>
        <w:t xml:space="preserve">ن </w:t>
      </w:r>
      <w:proofErr w:type="gramStart"/>
      <w:r w:rsidRPr="008D468B">
        <w:rPr>
          <w:rFonts w:hint="cs"/>
          <w:rtl/>
        </w:rPr>
        <w:t xml:space="preserve">يوقع </w:t>
      </w:r>
      <w:r w:rsidR="00421890">
        <w:rPr>
          <w:rFonts w:hint="cs"/>
          <w:rtl/>
        </w:rPr>
        <w:t xml:space="preserve"> </w:t>
      </w:r>
      <w:r w:rsidRPr="008D468B">
        <w:rPr>
          <w:rFonts w:hint="cs"/>
          <w:rtl/>
        </w:rPr>
        <w:t>على</w:t>
      </w:r>
      <w:proofErr w:type="gramEnd"/>
      <w:r w:rsidRPr="008D468B">
        <w:rPr>
          <w:rFonts w:hint="cs"/>
          <w:rtl/>
        </w:rPr>
        <w:t xml:space="preserve"> </w:t>
      </w:r>
      <w:proofErr w:type="gramStart"/>
      <w:r w:rsidRPr="008D468B">
        <w:rPr>
          <w:rFonts w:hint="cs"/>
          <w:rtl/>
        </w:rPr>
        <w:t>العرض</w:t>
      </w:r>
      <w:r w:rsidR="002418E7">
        <w:rPr>
          <w:rFonts w:hint="cs"/>
          <w:rtl/>
        </w:rPr>
        <w:t xml:space="preserve"> </w:t>
      </w:r>
      <w:r w:rsidRPr="008D468B">
        <w:rPr>
          <w:rFonts w:hint="cs"/>
          <w:rtl/>
        </w:rPr>
        <w:t>.</w:t>
      </w:r>
      <w:proofErr w:type="gramEnd"/>
    </w:p>
    <w:p w14:paraId="5F96A844" w14:textId="705B8589" w:rsidR="002418E7" w:rsidRPr="002418E7" w:rsidRDefault="00CC340D" w:rsidP="007A5070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highlight w:val="yellow"/>
          <w:u w:val="single"/>
        </w:rPr>
      </w:pPr>
      <w:r w:rsidRPr="000F7615">
        <w:rPr>
          <w:rFonts w:hint="cs"/>
          <w:highlight w:val="yellow"/>
          <w:u w:val="single"/>
          <w:rtl/>
        </w:rPr>
        <w:t>تستقبل العروض من الساعة ال</w:t>
      </w:r>
      <w:r w:rsidR="00524C6A" w:rsidRPr="000F7615">
        <w:rPr>
          <w:rFonts w:hint="cs"/>
          <w:highlight w:val="yellow"/>
          <w:u w:val="single"/>
          <w:rtl/>
        </w:rPr>
        <w:t>ثانية عشرة</w:t>
      </w:r>
      <w:r w:rsidR="00F91E7A"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hint="cs"/>
          <w:highlight w:val="yellow"/>
          <w:u w:val="single"/>
          <w:rtl/>
        </w:rPr>
        <w:t>ظهرا حتى</w:t>
      </w:r>
      <w:r w:rsidRPr="000F7615">
        <w:rPr>
          <w:rFonts w:hint="cs"/>
          <w:highlight w:val="yellow"/>
          <w:u w:val="single"/>
          <w:rtl/>
        </w:rPr>
        <w:t xml:space="preserve"> الساعة الثالثة عصرا </w:t>
      </w:r>
      <w:r w:rsidR="00F91E7A" w:rsidRPr="000F7615">
        <w:rPr>
          <w:highlight w:val="yellow"/>
          <w:u w:val="single"/>
          <w:rtl/>
        </w:rPr>
        <w:t>–</w:t>
      </w:r>
      <w:r w:rsidR="00524C6A" w:rsidRPr="000F7615">
        <w:rPr>
          <w:rFonts w:hint="cs"/>
          <w:b/>
          <w:bCs/>
          <w:highlight w:val="yellow"/>
          <w:u w:val="single"/>
          <w:rtl/>
        </w:rPr>
        <w:t xml:space="preserve">تاريخ   </w:t>
      </w:r>
      <w:r w:rsidR="00A55D50">
        <w:rPr>
          <w:rFonts w:ascii="Arial" w:hAnsi="Arial" w:cs="Arial" w:hint="cs"/>
          <w:b/>
          <w:bCs/>
          <w:highlight w:val="yellow"/>
          <w:u w:val="single"/>
          <w:rtl/>
        </w:rPr>
        <w:t>30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</w:t>
      </w:r>
      <w:r w:rsidR="005A7837">
        <w:rPr>
          <w:rFonts w:ascii="Arial" w:hAnsi="Arial" w:cs="Arial" w:hint="cs"/>
          <w:b/>
          <w:bCs/>
          <w:highlight w:val="yellow"/>
          <w:u w:val="single"/>
          <w:rtl/>
        </w:rPr>
        <w:t>06</w:t>
      </w:r>
      <w:r w:rsidR="00524C6A" w:rsidRPr="000F7615">
        <w:rPr>
          <w:rFonts w:ascii="Arial" w:hAnsi="Arial" w:cs="Arial"/>
          <w:b/>
          <w:bCs/>
          <w:highlight w:val="yellow"/>
          <w:u w:val="single"/>
          <w:rtl/>
        </w:rPr>
        <w:t>/</w:t>
      </w:r>
      <w:r w:rsidR="009814F1">
        <w:rPr>
          <w:rFonts w:hint="cs"/>
          <w:b/>
          <w:bCs/>
          <w:highlight w:val="yellow"/>
          <w:u w:val="single"/>
          <w:rtl/>
        </w:rPr>
        <w:t xml:space="preserve">2026 </w:t>
      </w:r>
      <w:r w:rsidR="00F91E7A" w:rsidRPr="000F7615">
        <w:rPr>
          <w:rFonts w:hint="cs"/>
          <w:b/>
          <w:bCs/>
          <w:highlight w:val="yellow"/>
          <w:u w:val="single"/>
          <w:rtl/>
        </w:rPr>
        <w:t xml:space="preserve">  </w:t>
      </w:r>
      <w:r w:rsidR="00524C6A" w:rsidRPr="000F7615">
        <w:rPr>
          <w:rFonts w:hint="cs"/>
          <w:b/>
          <w:bCs/>
          <w:highlight w:val="yellow"/>
          <w:u w:val="single"/>
          <w:rtl/>
        </w:rPr>
        <w:t>في</w:t>
      </w:r>
      <w:r w:rsidRPr="000F7615"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اعزاز</w:t>
      </w:r>
    </w:p>
    <w:p w14:paraId="0E045193" w14:textId="74E6B53B" w:rsidR="00524C6A" w:rsidRPr="00A55D50" w:rsidRDefault="002418E7" w:rsidP="00A55D50">
      <w:pPr>
        <w:pStyle w:val="ListParagraph"/>
        <w:numPr>
          <w:ilvl w:val="0"/>
          <w:numId w:val="10"/>
        </w:numPr>
        <w:bidi/>
        <w:spacing w:after="160" w:line="259" w:lineRule="auto"/>
        <w:jc w:val="left"/>
        <w:rPr>
          <w:highlight w:val="yellow"/>
          <w:u w:val="single"/>
          <w:rtl/>
        </w:rPr>
      </w:pPr>
      <w:r>
        <w:rPr>
          <w:rFonts w:hint="cs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سجو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_</w:t>
      </w:r>
      <w:r w:rsidR="00B929D8" w:rsidRPr="000F7615">
        <w:rPr>
          <w:rFonts w:cs="Graphik Arabic Regular" w:hint="cs"/>
          <w:highlight w:val="yellow"/>
          <w:u w:val="single"/>
          <w:rtl/>
        </w:rPr>
        <w:t>استراد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حلب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غازي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عنتاب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- </w:t>
      </w:r>
      <w:r w:rsidR="00B929D8" w:rsidRPr="000F7615">
        <w:rPr>
          <w:rFonts w:cs="Graphik Arabic Regular" w:hint="cs"/>
          <w:highlight w:val="yellow"/>
          <w:u w:val="single"/>
          <w:rtl/>
        </w:rPr>
        <w:t>مقابل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كازية</w:t>
      </w:r>
      <w:r w:rsidR="00B929D8" w:rsidRPr="000F7615">
        <w:rPr>
          <w:rFonts w:cs="Graphik Arabic Regular"/>
          <w:highlight w:val="yellow"/>
          <w:u w:val="single"/>
          <w:rtl/>
        </w:rPr>
        <w:t xml:space="preserve"> </w:t>
      </w:r>
      <w:r w:rsidR="00B929D8" w:rsidRPr="000F7615">
        <w:rPr>
          <w:rFonts w:cs="Graphik Arabic Regular" w:hint="cs"/>
          <w:highlight w:val="yellow"/>
          <w:u w:val="single"/>
          <w:rtl/>
        </w:rPr>
        <w:t>المدينة</w:t>
      </w:r>
      <w:r w:rsidR="00B929D8" w:rsidRPr="000F7615">
        <w:rPr>
          <w:rFonts w:hint="cs"/>
          <w:highlight w:val="yellow"/>
          <w:u w:val="single"/>
          <w:rtl/>
        </w:rPr>
        <w:t xml:space="preserve"> </w:t>
      </w:r>
    </w:p>
    <w:p w14:paraId="3EA5DA98" w14:textId="77777777" w:rsidR="00205B4F" w:rsidRPr="00205B4F" w:rsidRDefault="00205B4F" w:rsidP="00205B4F">
      <w:pPr>
        <w:pStyle w:val="BodyText"/>
        <w:bidi/>
      </w:pPr>
    </w:p>
    <w:p w14:paraId="06E2E1DF" w14:textId="68F15DFD" w:rsidR="00FA440C" w:rsidRDefault="00FA440C" w:rsidP="00784F6E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ملاحظة</w:t>
      </w:r>
      <w:r w:rsidR="00784F6E" w:rsidRPr="00784F6E">
        <w:rPr>
          <w:rFonts w:hint="cs"/>
          <w:b/>
          <w:bCs/>
          <w:color w:val="F87C56" w:themeColor="accent3"/>
          <w:sz w:val="28"/>
          <w:szCs w:val="28"/>
          <w:rtl/>
        </w:rPr>
        <w:t xml:space="preserve"> (</w:t>
      </w:r>
      <w:r w:rsidR="00205B4F">
        <w:rPr>
          <w:rFonts w:hint="cs"/>
          <w:b/>
          <w:bCs/>
          <w:color w:val="F87C56" w:themeColor="accent3"/>
          <w:sz w:val="28"/>
          <w:szCs w:val="28"/>
          <w:rtl/>
        </w:rPr>
        <w:t>1</w:t>
      </w:r>
      <w:r w:rsidR="00784F6E" w:rsidRPr="00784F6E">
        <w:rPr>
          <w:rFonts w:hint="cs"/>
          <w:b/>
          <w:bCs/>
          <w:color w:val="F87C56" w:themeColor="accent3"/>
          <w:sz w:val="28"/>
          <w:szCs w:val="28"/>
          <w:rtl/>
        </w:rPr>
        <w:t>)</w:t>
      </w: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:</w:t>
      </w:r>
    </w:p>
    <w:p w14:paraId="0EC76553" w14:textId="18B4E54A" w:rsidR="000F7615" w:rsidRPr="00AE4AB1" w:rsidRDefault="004450BA" w:rsidP="00AE4AB1">
      <w:pPr>
        <w:bidi/>
        <w:spacing w:line="360" w:lineRule="auto"/>
        <w:contextualSpacing/>
        <w:jc w:val="left"/>
        <w:rPr>
          <w:rFonts w:cs="Graphik Arabic Regular"/>
          <w:b/>
          <w:bCs/>
          <w:rtl/>
        </w:rPr>
      </w:pPr>
      <w:r w:rsidRPr="004450BA">
        <w:rPr>
          <w:rFonts w:cs="Graphik Arabic Regular"/>
          <w:b/>
          <w:bCs/>
          <w:rtl/>
        </w:rPr>
        <w:t xml:space="preserve">• </w:t>
      </w:r>
      <w:r w:rsidR="00713624">
        <w:rPr>
          <w:rFonts w:cs="Graphik Arabic Regular" w:hint="cs"/>
          <w:b/>
          <w:bCs/>
          <w:rtl/>
        </w:rPr>
        <w:t xml:space="preserve">يتم </w:t>
      </w:r>
      <w:r w:rsidR="00AE4AB1">
        <w:rPr>
          <w:rFonts w:cs="Graphik Arabic Regular" w:hint="cs"/>
          <w:b/>
          <w:bCs/>
          <w:rtl/>
        </w:rPr>
        <w:t>ال</w:t>
      </w:r>
      <w:r w:rsidR="00713624">
        <w:rPr>
          <w:rFonts w:cs="Graphik Arabic Regular" w:hint="cs"/>
          <w:b/>
          <w:bCs/>
          <w:rtl/>
        </w:rPr>
        <w:t>توريد الى</w:t>
      </w:r>
      <w:r w:rsidR="00421890">
        <w:rPr>
          <w:rFonts w:cs="Graphik Arabic Regular" w:hint="cs"/>
          <w:b/>
          <w:bCs/>
          <w:rtl/>
        </w:rPr>
        <w:t xml:space="preserve"> </w:t>
      </w:r>
      <w:r w:rsidR="00A55D50">
        <w:rPr>
          <w:rFonts w:cs="Graphik Arabic Regular" w:hint="cs"/>
          <w:b/>
          <w:bCs/>
          <w:rtl/>
        </w:rPr>
        <w:t xml:space="preserve">مستودع المنظمة في منطقة </w:t>
      </w:r>
      <w:proofErr w:type="gramStart"/>
      <w:r w:rsidR="00A55D50">
        <w:rPr>
          <w:rFonts w:cs="Graphik Arabic Regular" w:hint="cs"/>
          <w:b/>
          <w:bCs/>
          <w:rtl/>
        </w:rPr>
        <w:t xml:space="preserve">إعزاز </w:t>
      </w:r>
      <w:r w:rsidR="000F7615">
        <w:rPr>
          <w:rFonts w:cs="Graphik Arabic Regular" w:hint="cs"/>
          <w:b/>
          <w:bCs/>
          <w:rtl/>
        </w:rPr>
        <w:t>.</w:t>
      </w:r>
      <w:proofErr w:type="gramEnd"/>
    </w:p>
    <w:p w14:paraId="5CD990A7" w14:textId="77777777" w:rsidR="000F7615" w:rsidRPr="007A5070" w:rsidRDefault="000F7615" w:rsidP="000F7615">
      <w:pPr>
        <w:pStyle w:val="BodyText"/>
        <w:bidi/>
        <w:rPr>
          <w:rtl/>
        </w:rPr>
      </w:pPr>
    </w:p>
    <w:p w14:paraId="49BBE009" w14:textId="75B86739" w:rsidR="00524C6A" w:rsidRPr="00524C6A" w:rsidRDefault="00524C6A" w:rsidP="0066581B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ملاحظة (</w:t>
      </w:r>
      <w:r>
        <w:rPr>
          <w:rFonts w:hint="cs"/>
          <w:b/>
          <w:bCs/>
          <w:color w:val="F87C56" w:themeColor="accent3"/>
          <w:sz w:val="28"/>
          <w:szCs w:val="28"/>
          <w:rtl/>
        </w:rPr>
        <w:t>2</w:t>
      </w:r>
      <w:r w:rsidRPr="00524C6A">
        <w:rPr>
          <w:rFonts w:hint="cs"/>
          <w:b/>
          <w:bCs/>
          <w:color w:val="F87C56" w:themeColor="accent3"/>
          <w:sz w:val="28"/>
          <w:szCs w:val="28"/>
          <w:rtl/>
        </w:rPr>
        <w:t>):</w:t>
      </w:r>
    </w:p>
    <w:p w14:paraId="15D6D138" w14:textId="77777777" w:rsidR="00A55D50" w:rsidRDefault="00A55D50" w:rsidP="00A640D1">
      <w:pPr>
        <w:pStyle w:val="ArH3T1"/>
        <w:numPr>
          <w:ilvl w:val="0"/>
          <w:numId w:val="10"/>
        </w:numPr>
        <w:spacing w:line="360" w:lineRule="auto"/>
      </w:pPr>
      <w:r w:rsidRPr="00A55D50">
        <w:rPr>
          <w:rFonts w:asciiTheme="minorHAnsi" w:hAnsiTheme="minorHAnsi" w:cs="Graphik Arabic Regular"/>
          <w:b/>
          <w:bCs/>
          <w:color w:val="auto"/>
          <w:sz w:val="24"/>
          <w:szCs w:val="24"/>
          <w:u w:val="single"/>
          <w:rtl/>
        </w:rPr>
        <w:t>الدفع عبر بنك البركة بالليرة السورية وفق سعر الصرف المعتمد في يوم الدفع.</w:t>
      </w:r>
    </w:p>
    <w:p w14:paraId="5DD95AEA" w14:textId="77777777" w:rsidR="00A55D50" w:rsidRDefault="00A55D50" w:rsidP="00F611DA">
      <w:pPr>
        <w:pStyle w:val="ArH3T1"/>
        <w:spacing w:line="360" w:lineRule="auto"/>
        <w:rPr>
          <w:rtl/>
        </w:rPr>
      </w:pPr>
    </w:p>
    <w:p w14:paraId="62F4EA3A" w14:textId="77777777" w:rsidR="00F611DA" w:rsidRDefault="00F611DA" w:rsidP="00F611DA">
      <w:pPr>
        <w:pStyle w:val="ArH3T1"/>
        <w:spacing w:line="360" w:lineRule="auto"/>
        <w:rPr>
          <w:rtl/>
        </w:rPr>
      </w:pPr>
    </w:p>
    <w:p w14:paraId="41526CDD" w14:textId="77777777" w:rsidR="00F611DA" w:rsidRDefault="00F611DA" w:rsidP="00F611DA">
      <w:pPr>
        <w:pStyle w:val="ArH3T1"/>
        <w:spacing w:line="360" w:lineRule="auto"/>
        <w:rPr>
          <w:rtl/>
        </w:rPr>
      </w:pPr>
    </w:p>
    <w:p w14:paraId="046C4849" w14:textId="77777777" w:rsidR="00F611DA" w:rsidRDefault="00F611DA" w:rsidP="00F611DA">
      <w:pPr>
        <w:pStyle w:val="ArH3T1"/>
        <w:spacing w:line="360" w:lineRule="auto"/>
      </w:pPr>
    </w:p>
    <w:p w14:paraId="4C5ABFDC" w14:textId="2C9B5359" w:rsidR="00A640D1" w:rsidRDefault="00A640D1" w:rsidP="00A640D1">
      <w:pPr>
        <w:pStyle w:val="ArH3T1"/>
        <w:numPr>
          <w:ilvl w:val="0"/>
          <w:numId w:val="10"/>
        </w:numPr>
        <w:spacing w:line="360" w:lineRule="auto"/>
      </w:pPr>
      <w:r>
        <w:rPr>
          <w:rFonts w:hint="cs"/>
          <w:rtl/>
        </w:rPr>
        <w:t>ثانيا</w:t>
      </w:r>
      <w:r w:rsidRPr="00FA440C">
        <w:rPr>
          <w:rFonts w:hint="cs"/>
          <w:rtl/>
        </w:rPr>
        <w:t xml:space="preserve"> </w:t>
      </w:r>
      <w:r>
        <w:rPr>
          <w:rtl/>
        </w:rPr>
        <w:t>–</w:t>
      </w:r>
      <w:r w:rsidRPr="00FA440C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الشروط </w:t>
      </w:r>
      <w:proofErr w:type="gramStart"/>
      <w:r>
        <w:rPr>
          <w:rFonts w:hint="cs"/>
          <w:rtl/>
        </w:rPr>
        <w:t xml:space="preserve">الفنية </w:t>
      </w:r>
      <w:r w:rsidRPr="00FA440C">
        <w:rPr>
          <w:rFonts w:hint="cs"/>
          <w:rtl/>
        </w:rPr>
        <w:t>:</w:t>
      </w:r>
      <w:proofErr w:type="gramEnd"/>
      <w:r w:rsidRPr="00FA440C">
        <w:rPr>
          <w:rFonts w:hint="cs"/>
          <w:rtl/>
        </w:rPr>
        <w:t xml:space="preserve"> </w:t>
      </w:r>
    </w:p>
    <w:p w14:paraId="6EA6028B" w14:textId="77777777" w:rsidR="002872A7" w:rsidRPr="002872A7" w:rsidRDefault="002872A7" w:rsidP="002872A7">
      <w:pPr>
        <w:pStyle w:val="ListParagraph"/>
        <w:numPr>
          <w:ilvl w:val="0"/>
          <w:numId w:val="10"/>
        </w:numPr>
        <w:bidi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التسجيل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الرسمي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والحصول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على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ترخيص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ساري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المفعول لبيع واستيراد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:lang w:bidi="ar-SY"/>
          <w14:ligatures w14:val="none"/>
        </w:rPr>
        <w:t>المستهلكات الطبية والمخبرية.</w:t>
      </w:r>
    </w:p>
    <w:p w14:paraId="71BC7C7D" w14:textId="77777777" w:rsidR="002872A7" w:rsidRPr="002872A7" w:rsidRDefault="002872A7" w:rsidP="002872A7">
      <w:pPr>
        <w:pStyle w:val="ListParagraph"/>
        <w:numPr>
          <w:ilvl w:val="0"/>
          <w:numId w:val="10"/>
        </w:numPr>
        <w:bidi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الكواشف يجب أن تكون متوافقة مع الأجهزة المخبرية.</w:t>
      </w:r>
    </w:p>
    <w:p w14:paraId="6700BA20" w14:textId="77777777" w:rsidR="002872A7" w:rsidRPr="002872A7" w:rsidRDefault="002872A7" w:rsidP="002872A7">
      <w:pPr>
        <w:pStyle w:val="ListParagraph"/>
        <w:numPr>
          <w:ilvl w:val="0"/>
          <w:numId w:val="10"/>
        </w:numPr>
        <w:bidi/>
        <w:rPr>
          <w:rFonts w:ascii="Calibri" w:eastAsia="Times New Roman" w:hAnsi="Calibri" w:cs="Calibri"/>
          <w:b/>
          <w:bCs/>
          <w:kern w:val="0"/>
          <w:rtl/>
          <w14:ligatures w14:val="none"/>
        </w:rPr>
      </w:pP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>تاريخ الصلاحية: يجب ألا تقل مدة الصلاحية المتبقية عند التسليم عن 12 شهراً كحد أدنى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 xml:space="preserve"> (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>الكواشف: حسب توصية الشركة المصنعة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)</w:t>
      </w:r>
    </w:p>
    <w:p w14:paraId="21F13B10" w14:textId="77777777" w:rsidR="002872A7" w:rsidRPr="002872A7" w:rsidRDefault="002872A7" w:rsidP="002872A7">
      <w:pPr>
        <w:pStyle w:val="ListParagraph"/>
        <w:numPr>
          <w:ilvl w:val="0"/>
          <w:numId w:val="10"/>
        </w:numPr>
        <w:bidi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الالتزام بشروط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النقل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والتخزين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الخاصة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بالمواد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الطبية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وفقاً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لمتطلبات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الشركة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المصنعة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والمعايير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المعتمدة،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بما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في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ذلك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الحفاظ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على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سلسلة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التبريد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(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عند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الحاجة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>)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،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وضمان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التعبئة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والتغليف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المناسبين،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وتوفير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ظروف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ملائمة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من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حيث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التهوية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ودرجة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الحرارة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والرطوبة،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ومنع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التكديس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أو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أي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ممارسات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قد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تؤثر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على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سلامة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وجودة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المنتجات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>.</w:t>
      </w:r>
    </w:p>
    <w:p w14:paraId="3E739BB2" w14:textId="77777777" w:rsidR="002872A7" w:rsidRPr="002872A7" w:rsidRDefault="002872A7" w:rsidP="002872A7">
      <w:pPr>
        <w:pStyle w:val="ListParagraph"/>
        <w:numPr>
          <w:ilvl w:val="0"/>
          <w:numId w:val="10"/>
        </w:numPr>
        <w:bidi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التسليم والشحن: المورّد مسؤول بالكامل عن شحن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14:ligatures w14:val="none"/>
        </w:rPr>
        <w:t>والتسليم إلى</w:t>
      </w: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 xml:space="preserve"> مستودع المنظمة في اعزاز.</w:t>
      </w:r>
    </w:p>
    <w:p w14:paraId="7428CF0E" w14:textId="4A6AB1DF" w:rsidR="002872A7" w:rsidRPr="002872A7" w:rsidRDefault="002872A7" w:rsidP="002872A7">
      <w:pPr>
        <w:pStyle w:val="ListParagraph"/>
        <w:numPr>
          <w:ilvl w:val="0"/>
          <w:numId w:val="10"/>
        </w:numPr>
        <w:bidi/>
        <w:rPr>
          <w:rFonts w:ascii="Calibri" w:eastAsia="Times New Roman" w:hAnsi="Calibri" w:cs="Calibri"/>
          <w:b/>
          <w:bCs/>
          <w:kern w:val="0"/>
          <w:rtl/>
          <w:lang w:bidi="ar-SY"/>
          <w14:ligatures w14:val="none"/>
        </w:rPr>
      </w:pPr>
      <w:r w:rsidRPr="002872A7">
        <w:rPr>
          <w:rFonts w:ascii="Calibri" w:eastAsia="Times New Roman" w:hAnsi="Calibri" w:cs="Calibri"/>
          <w:b/>
          <w:bCs/>
          <w:kern w:val="0"/>
          <w:rtl/>
          <w14:ligatures w14:val="none"/>
        </w:rPr>
        <w:t>الأسعار النهائية: الأسعار المقدمة هي أسعار نهائية وثابتة وتشمل جميع الضرائب والرسوم وتكاليف الشحن/التسليم حتى المستودع في اعزاز.</w:t>
      </w:r>
      <w:r w:rsidRPr="002872A7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:lang w:bidi="ar-SY"/>
          <w14:ligatures w14:val="none"/>
        </w:rPr>
        <w:t xml:space="preserve"> (لا يق</w:t>
      </w:r>
      <w:r>
        <w:rPr>
          <w:rFonts w:ascii="Calibri" w:eastAsia="Times New Roman" w:hAnsi="Calibri" w:cs="Calibri" w:hint="cs"/>
          <w:b/>
          <w:bCs/>
          <w:kern w:val="0"/>
          <w:rtl/>
          <w:lang w:bidi="ar-SY"/>
          <w14:ligatures w14:val="none"/>
        </w:rPr>
        <w:t>ب</w:t>
      </w:r>
      <w:r w:rsidRPr="002872A7">
        <w:rPr>
          <w:rFonts w:ascii="Calibri" w:eastAsia="Times New Roman" w:hAnsi="Calibri" w:cs="Calibri" w:hint="cs"/>
          <w:b/>
          <w:bCs/>
          <w:kern w:val="0"/>
          <w:rtl/>
          <w:lang w:bidi="ar-SY"/>
          <w14:ligatures w14:val="none"/>
        </w:rPr>
        <w:t>ل إضافة أي بند مصاريف أخرى خارج أسعار المواد)</w:t>
      </w:r>
    </w:p>
    <w:p w14:paraId="2EA9FE2F" w14:textId="5C9C52A8" w:rsidR="00AE4AB1" w:rsidRPr="002872A7" w:rsidRDefault="002872A7" w:rsidP="002872A7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rtl/>
          <w:lang w:bidi="ar-SY"/>
        </w:rPr>
      </w:pPr>
      <w:r w:rsidRPr="002872A7">
        <w:rPr>
          <w:rFonts w:ascii="Calibri" w:eastAsia="Times New Roman" w:hAnsi="Calibri" w:cs="Calibri"/>
          <w:b/>
          <w:bCs/>
          <w:kern w:val="0"/>
          <w:rtl/>
          <w:lang w:bidi="ar-SY"/>
          <w14:ligatures w14:val="none"/>
        </w:rPr>
        <w:t>سيتم تقييم كل ملحق بشكل مستقل، وقد تتم الترسية على مزودين مختلفين</w:t>
      </w:r>
    </w:p>
    <w:p w14:paraId="19BE42F2" w14:textId="77777777" w:rsidR="002872A7" w:rsidRPr="002872A7" w:rsidRDefault="002872A7" w:rsidP="002872A7">
      <w:pPr>
        <w:pStyle w:val="ListParagraph"/>
        <w:bidi/>
        <w:spacing w:after="160" w:line="259" w:lineRule="auto"/>
        <w:jc w:val="left"/>
        <w:rPr>
          <w:b/>
          <w:bCs/>
          <w:color w:val="086986" w:themeColor="accent2"/>
          <w:rtl/>
          <w:lang w:bidi="ar-SY"/>
        </w:rPr>
      </w:pPr>
    </w:p>
    <w:p w14:paraId="5BC38B68" w14:textId="7488541A" w:rsidR="005F791B" w:rsidRPr="00AE4AB1" w:rsidRDefault="00AE4AB1" w:rsidP="00AE4AB1">
      <w:pPr>
        <w:pStyle w:val="ListParagraph"/>
        <w:bidi/>
        <w:spacing w:after="160" w:line="259" w:lineRule="auto"/>
        <w:jc w:val="left"/>
        <w:rPr>
          <w:b/>
          <w:bCs/>
          <w:sz w:val="28"/>
          <w:szCs w:val="28"/>
          <w:rtl/>
        </w:rPr>
      </w:pPr>
      <w:r w:rsidRPr="00AE4AB1">
        <w:rPr>
          <w:rFonts w:hint="cs"/>
          <w:b/>
          <w:bCs/>
          <w:color w:val="086986" w:themeColor="accent2"/>
          <w:sz w:val="28"/>
          <w:szCs w:val="28"/>
          <w:rtl/>
        </w:rPr>
        <w:t xml:space="preserve"> </w:t>
      </w:r>
      <w:r w:rsidR="00FA440C" w:rsidRPr="00AE4AB1">
        <w:rPr>
          <w:rFonts w:hint="cs"/>
          <w:b/>
          <w:bCs/>
          <w:color w:val="086986" w:themeColor="accent2"/>
          <w:sz w:val="28"/>
          <w:szCs w:val="28"/>
          <w:rtl/>
        </w:rPr>
        <w:t xml:space="preserve">عنوان </w:t>
      </w:r>
      <w:r w:rsidR="00784F6E" w:rsidRPr="00AE4AB1">
        <w:rPr>
          <w:rFonts w:hint="cs"/>
          <w:b/>
          <w:bCs/>
          <w:color w:val="086986" w:themeColor="accent2"/>
          <w:sz w:val="28"/>
          <w:szCs w:val="28"/>
          <w:rtl/>
        </w:rPr>
        <w:t>التقديم</w:t>
      </w:r>
      <w:r w:rsidR="005F791B" w:rsidRPr="00AE4AB1">
        <w:rPr>
          <w:rFonts w:hint="cs"/>
          <w:b/>
          <w:bCs/>
          <w:color w:val="086986" w:themeColor="accent2"/>
          <w:sz w:val="28"/>
          <w:szCs w:val="28"/>
          <w:rtl/>
        </w:rPr>
        <w:t>:</w:t>
      </w:r>
    </w:p>
    <w:p w14:paraId="4138C2E3" w14:textId="0E11F482" w:rsidR="00FA440C" w:rsidRDefault="00784F6E" w:rsidP="00165E14">
      <w:pPr>
        <w:bidi/>
        <w:spacing w:line="360" w:lineRule="auto"/>
        <w:rPr>
          <w:rtl/>
        </w:rPr>
      </w:pPr>
      <w:r w:rsidRPr="00FA440C">
        <w:rPr>
          <w:rFonts w:hint="cs"/>
          <w:b/>
          <w:bCs/>
          <w:sz w:val="28"/>
          <w:szCs w:val="28"/>
          <w:rtl/>
        </w:rPr>
        <w:t>مكتب</w:t>
      </w:r>
      <w:r w:rsidR="007A5070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="007A5070">
        <w:rPr>
          <w:rFonts w:hint="cs"/>
          <w:b/>
          <w:bCs/>
          <w:sz w:val="28"/>
          <w:szCs w:val="28"/>
          <w:rtl/>
          <w:lang w:bidi="ar-YE"/>
        </w:rPr>
        <w:t xml:space="preserve">إعزاز </w:t>
      </w:r>
      <w:r w:rsidR="005F791B" w:rsidRPr="00FA440C">
        <w:rPr>
          <w:rFonts w:hint="cs"/>
          <w:b/>
          <w:bCs/>
          <w:sz w:val="28"/>
          <w:szCs w:val="28"/>
          <w:rtl/>
        </w:rPr>
        <w:t>:</w:t>
      </w:r>
      <w:proofErr w:type="gramEnd"/>
      <w:r w:rsidR="00FA440C" w:rsidRPr="00FA440C">
        <w:rPr>
          <w:rFonts w:hint="cs"/>
          <w:b/>
          <w:bCs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اعزاز</w:t>
      </w:r>
      <w:r w:rsidR="007A5070" w:rsidRPr="007A5070">
        <w:rPr>
          <w:rFonts w:cs="Graphik Arabic Regular"/>
          <w:sz w:val="28"/>
          <w:szCs w:val="28"/>
          <w:rtl/>
        </w:rPr>
        <w:t xml:space="preserve"> -</w:t>
      </w:r>
      <w:r w:rsidR="007A5070" w:rsidRPr="007A5070">
        <w:rPr>
          <w:rFonts w:cs="Graphik Arabic Regular" w:hint="cs"/>
          <w:sz w:val="28"/>
          <w:szCs w:val="28"/>
          <w:rtl/>
        </w:rPr>
        <w:t>سجو</w:t>
      </w:r>
      <w:r w:rsidR="007A5070" w:rsidRPr="007A5070">
        <w:rPr>
          <w:rFonts w:cs="Graphik Arabic Regular"/>
          <w:sz w:val="28"/>
          <w:szCs w:val="28"/>
          <w:rtl/>
        </w:rPr>
        <w:t xml:space="preserve"> _</w:t>
      </w:r>
      <w:r w:rsidR="007A5070" w:rsidRPr="007A5070">
        <w:rPr>
          <w:rFonts w:cs="Graphik Arabic Regular" w:hint="cs"/>
          <w:sz w:val="28"/>
          <w:szCs w:val="28"/>
          <w:rtl/>
        </w:rPr>
        <w:t>استراد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حلب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غازي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عنتاب</w:t>
      </w:r>
      <w:r w:rsidR="007A5070" w:rsidRPr="007A5070">
        <w:rPr>
          <w:rFonts w:cs="Graphik Arabic Regular"/>
          <w:sz w:val="28"/>
          <w:szCs w:val="28"/>
          <w:rtl/>
        </w:rPr>
        <w:t xml:space="preserve">- </w:t>
      </w:r>
      <w:r w:rsidR="007A5070" w:rsidRPr="007A5070">
        <w:rPr>
          <w:rFonts w:cs="Graphik Arabic Regular" w:hint="cs"/>
          <w:sz w:val="28"/>
          <w:szCs w:val="28"/>
          <w:rtl/>
        </w:rPr>
        <w:t>مقابل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r w:rsidR="007A5070" w:rsidRPr="007A5070">
        <w:rPr>
          <w:rFonts w:cs="Graphik Arabic Regular" w:hint="cs"/>
          <w:sz w:val="28"/>
          <w:szCs w:val="28"/>
          <w:rtl/>
        </w:rPr>
        <w:t>كازية</w:t>
      </w:r>
      <w:r w:rsidR="007A5070" w:rsidRPr="007A5070">
        <w:rPr>
          <w:rFonts w:cs="Graphik Arabic Regular"/>
          <w:sz w:val="28"/>
          <w:szCs w:val="28"/>
          <w:rtl/>
        </w:rPr>
        <w:t xml:space="preserve"> </w:t>
      </w:r>
      <w:proofErr w:type="gramStart"/>
      <w:r w:rsidR="007A5070" w:rsidRPr="007A5070">
        <w:rPr>
          <w:rFonts w:cs="Graphik Arabic Regular" w:hint="cs"/>
          <w:sz w:val="28"/>
          <w:szCs w:val="28"/>
          <w:rtl/>
        </w:rPr>
        <w:t>المدينة</w:t>
      </w:r>
      <w:r w:rsidR="007A5070" w:rsidRPr="007A5070">
        <w:rPr>
          <w:rFonts w:cs="Graphik Arabic Regular"/>
          <w:sz w:val="28"/>
          <w:szCs w:val="28"/>
          <w:rtl/>
        </w:rPr>
        <w:t xml:space="preserve">  </w:t>
      </w:r>
      <w:r w:rsidR="005F791B">
        <w:rPr>
          <w:rFonts w:hint="cs"/>
          <w:u w:val="single"/>
          <w:rtl/>
        </w:rPr>
        <w:t>.</w:t>
      </w:r>
      <w:proofErr w:type="gramEnd"/>
    </w:p>
    <w:p w14:paraId="45035D45" w14:textId="77777777" w:rsidR="002418E7" w:rsidRPr="002418E7" w:rsidRDefault="002418E7" w:rsidP="002418E7">
      <w:pPr>
        <w:pStyle w:val="BodyText"/>
        <w:bidi/>
        <w:ind w:left="720"/>
        <w:jc w:val="left"/>
        <w:rPr>
          <w:rtl/>
        </w:rPr>
      </w:pPr>
    </w:p>
    <w:p w14:paraId="39994426" w14:textId="04F29656" w:rsidR="00FA440C" w:rsidRDefault="00FA440C" w:rsidP="00FA440C">
      <w:pPr>
        <w:bidi/>
        <w:spacing w:line="360" w:lineRule="auto"/>
        <w:rPr>
          <w:rtl/>
        </w:rPr>
      </w:pPr>
      <w:bookmarkStart w:id="0" w:name="_Hlk171604838"/>
      <w:r w:rsidRPr="00FA440C">
        <w:rPr>
          <w:rFonts w:hint="cs"/>
          <w:rtl/>
        </w:rPr>
        <w:t xml:space="preserve">اسم مقدم العرض: ..................................................... </w:t>
      </w:r>
    </w:p>
    <w:p w14:paraId="697E1B4F" w14:textId="77777777" w:rsidR="00165E14" w:rsidRPr="00165E14" w:rsidRDefault="00165E14" w:rsidP="00165E14">
      <w:pPr>
        <w:pStyle w:val="BodyText"/>
        <w:bidi/>
        <w:rPr>
          <w:rtl/>
        </w:rPr>
      </w:pPr>
    </w:p>
    <w:p w14:paraId="47D83CCC" w14:textId="0CFAD09E" w:rsidR="00FA440C" w:rsidRPr="005F791B" w:rsidRDefault="005F791B" w:rsidP="005F791B">
      <w:pPr>
        <w:shd w:val="clear" w:color="auto" w:fill="F87C56" w:themeFill="accent3"/>
        <w:bidi/>
        <w:spacing w:line="276" w:lineRule="auto"/>
        <w:jc w:val="center"/>
        <w:rPr>
          <w:b/>
          <w:bCs/>
          <w:color w:val="000000" w:themeColor="text1"/>
          <w:rtl/>
        </w:rPr>
      </w:pPr>
      <w:r w:rsidRPr="005F791B">
        <w:rPr>
          <w:rFonts w:hint="cs"/>
          <w:b/>
          <w:bCs/>
          <w:color w:val="000000" w:themeColor="text1"/>
          <w:rtl/>
        </w:rPr>
        <w:t>أ</w:t>
      </w:r>
      <w:r w:rsidR="00FA440C" w:rsidRPr="005F791B">
        <w:rPr>
          <w:rFonts w:hint="cs"/>
          <w:b/>
          <w:bCs/>
          <w:color w:val="000000" w:themeColor="text1"/>
          <w:rtl/>
        </w:rPr>
        <w:t>قر بأني قرأت دفتر الشروط وانا موافق على كافة البنود الواردة فيه وملتزم بها.</w:t>
      </w:r>
    </w:p>
    <w:p w14:paraId="109F95A7" w14:textId="77777777" w:rsidR="005F791B" w:rsidRDefault="005F791B" w:rsidP="00FA440C">
      <w:pPr>
        <w:bidi/>
        <w:spacing w:line="360" w:lineRule="auto"/>
        <w:rPr>
          <w:rtl/>
        </w:rPr>
      </w:pPr>
    </w:p>
    <w:p w14:paraId="3C429E94" w14:textId="6B9004D5" w:rsidR="00FA440C" w:rsidRPr="00FA440C" w:rsidRDefault="00FA440C" w:rsidP="005C2F55">
      <w:pPr>
        <w:bidi/>
        <w:spacing w:line="360" w:lineRule="auto"/>
        <w:rPr>
          <w:rtl/>
          <w:lang w:bidi="ar-AE"/>
        </w:rPr>
      </w:pPr>
      <w:r w:rsidRPr="00FA440C">
        <w:rPr>
          <w:rFonts w:hint="cs"/>
          <w:rtl/>
        </w:rPr>
        <w:t>توقيع وختم مقدم العرض: .............................................................</w:t>
      </w:r>
    </w:p>
    <w:p w14:paraId="150AD27D" w14:textId="4BF3DAD7" w:rsidR="001811AA" w:rsidRPr="00FA440C" w:rsidRDefault="005F791B" w:rsidP="003807D7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t>التاريخ: ..............................................................................</w:t>
      </w:r>
      <w:r w:rsidRPr="00FA440C">
        <w:rPr>
          <w:rtl/>
        </w:rPr>
        <w:t>.</w:t>
      </w:r>
      <w:bookmarkEnd w:id="0"/>
    </w:p>
    <w:sectPr w:rsidR="001811AA" w:rsidRPr="00FA440C" w:rsidSect="005B6589">
      <w:headerReference w:type="even" r:id="rId8"/>
      <w:headerReference w:type="default" r:id="rId9"/>
      <w:footerReference w:type="even" r:id="rId10"/>
      <w:footerReference w:type="default" r:id="rId11"/>
      <w:pgSz w:w="11900" w:h="16820"/>
      <w:pgMar w:top="567" w:right="567" w:bottom="567" w:left="567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91B7D" w14:textId="77777777" w:rsidR="00664F2B" w:rsidRDefault="00664F2B" w:rsidP="00E95A4C">
      <w:r>
        <w:separator/>
      </w:r>
    </w:p>
  </w:endnote>
  <w:endnote w:type="continuationSeparator" w:id="0">
    <w:p w14:paraId="61E25FC0" w14:textId="77777777" w:rsidR="00664F2B" w:rsidRDefault="00664F2B" w:rsidP="00E9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  <w:embedRegular r:id="rId1" w:fontKey="{277D4033-8FD0-4936-BC99-6A979E3451EF}"/>
    <w:embedBold r:id="rId2" w:fontKey="{961400FF-5584-40CC-B4DE-884851B1B768}"/>
    <w:embedItalic r:id="rId3" w:fontKey="{B7E0ACF5-BAEB-4EE0-917E-571C99EA1F41}"/>
    <w:embedBoldItalic r:id="rId4" w:fontKey="{A16374EF-E52A-4A59-9C6B-FB0C6506835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raphik Arabic Regular">
    <w:charset w:val="00"/>
    <w:family w:val="auto"/>
    <w:pitch w:val="variable"/>
    <w:sig w:usb0="A000202F" w:usb1="8000245A" w:usb2="00000008" w:usb3="00000000" w:csb0="000000D3" w:csb1="00000000"/>
    <w:embedRegular r:id="rId5" w:fontKey="{537D4B02-0AE6-450D-AF46-8C25A732ADED}"/>
    <w:embedBold r:id="rId6" w:fontKey="{870E5E7B-C43D-4A1C-A0B5-365AE6DF165C}"/>
    <w:embedItalic r:id="rId7" w:fontKey="{0F8BDF39-9892-4C70-8A04-DC85119B1952}"/>
    <w:embedBoldItalic r:id="rId8" w:fontKey="{5884A8C3-CC94-4AF6-AFF9-60C0B9E173C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raphik Arabic Medium">
    <w:charset w:val="00"/>
    <w:family w:val="auto"/>
    <w:pitch w:val="variable"/>
    <w:sig w:usb0="A000202F" w:usb1="8000245A" w:usb2="00000008" w:usb3="00000000" w:csb0="000000D3" w:csb1="00000000"/>
    <w:embedRegular r:id="rId9" w:fontKey="{19450A36-23FA-4BA9-A2DE-13FB5D077023}"/>
    <w:embedItalic r:id="rId10" w:fontKey="{FF3D4BE5-D6C9-4462-963F-070E11EA7661}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raphik Arabic Semibold">
    <w:altName w:val="Arial"/>
    <w:charset w:val="B2"/>
    <w:family w:val="auto"/>
    <w:pitch w:val="variable"/>
    <w:sig w:usb0="A000202F" w:usb1="8000245A" w:usb2="00000008" w:usb3="00000000" w:csb0="000000D3" w:csb1="00000000"/>
    <w:embedRegular r:id="rId11" w:fontKey="{4E35BA6D-86BC-48A6-B4A0-9EE312DE44AA}"/>
    <w:embedBold r:id="rId12" w:fontKey="{1AF3785B-B6D6-4605-919B-2271B87A9EF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Bold r:id="rId13" w:fontKey="{3F21213E-4248-4DA4-A417-7467B610668C}"/>
  </w:font>
  <w:font w:name="Lato Medium">
    <w:charset w:val="00"/>
    <w:family w:val="swiss"/>
    <w:pitch w:val="variable"/>
    <w:sig w:usb0="E10002FF" w:usb1="5000ECFF" w:usb2="00000021" w:usb3="00000000" w:csb0="0000019F" w:csb1="00000000"/>
    <w:embedRegular r:id="rId14" w:fontKey="{DDF2E58F-D6A8-40F8-926F-250BE604E09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4E4D" w14:textId="77777777" w:rsidR="00D54124" w:rsidRDefault="00D54124" w:rsidP="00E95A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BD3CE" w14:textId="77777777" w:rsidR="00D54124" w:rsidRDefault="00D54124" w:rsidP="00E95A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26001" w14:textId="77777777" w:rsidR="00664F2B" w:rsidRDefault="00664F2B" w:rsidP="00E95A4C">
      <w:r>
        <w:separator/>
      </w:r>
    </w:p>
  </w:footnote>
  <w:footnote w:type="continuationSeparator" w:id="0">
    <w:p w14:paraId="3A492A41" w14:textId="77777777" w:rsidR="00664F2B" w:rsidRDefault="00664F2B" w:rsidP="00E9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524D" w14:textId="77777777" w:rsidR="006732E9" w:rsidRDefault="006732E9" w:rsidP="00E95A4C">
    <w:pPr>
      <w:pStyle w:val="Header"/>
    </w:pPr>
  </w:p>
  <w:p w14:paraId="51A2196F" w14:textId="77777777" w:rsidR="009265CD" w:rsidRDefault="009265CD" w:rsidP="00E95A4C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72C296F" wp14:editId="443E3900">
          <wp:simplePos x="0" y="0"/>
          <wp:positionH relativeFrom="column">
            <wp:posOffset>-360045</wp:posOffset>
          </wp:positionH>
          <wp:positionV relativeFrom="page">
            <wp:posOffset>-635</wp:posOffset>
          </wp:positionV>
          <wp:extent cx="7564572" cy="10692000"/>
          <wp:effectExtent l="0" t="0" r="0" b="0"/>
          <wp:wrapNone/>
          <wp:docPr id="21" name="Picture 2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518908" name="Picture 1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2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F0B39" w14:textId="77777777" w:rsidR="00E83068" w:rsidRDefault="00E83068" w:rsidP="00E95A4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1D9F40" wp14:editId="65732374">
          <wp:simplePos x="0" y="0"/>
          <wp:positionH relativeFrom="column">
            <wp:posOffset>-343535</wp:posOffset>
          </wp:positionH>
          <wp:positionV relativeFrom="margin">
            <wp:posOffset>-1082920</wp:posOffset>
          </wp:positionV>
          <wp:extent cx="7564570" cy="10692000"/>
          <wp:effectExtent l="0" t="0" r="0" b="0"/>
          <wp:wrapNone/>
          <wp:docPr id="22" name="Picture 22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040814" name="Picture 8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E65F1" w14:textId="77777777" w:rsidR="00E83068" w:rsidRDefault="00E83068" w:rsidP="00E95A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97319"/>
    <w:multiLevelType w:val="multilevel"/>
    <w:tmpl w:val="BE08EE20"/>
    <w:styleLink w:val="EnListStyle"/>
    <w:lvl w:ilvl="0">
      <w:start w:val="1"/>
      <w:numFmt w:val="upperRoman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2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pStyle w:val="List3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FA65D0"/>
    <w:multiLevelType w:val="multilevel"/>
    <w:tmpl w:val="BE08EE20"/>
    <w:numStyleLink w:val="EnListStyle"/>
  </w:abstractNum>
  <w:abstractNum w:abstractNumId="2" w15:restartNumberingAfterBreak="0">
    <w:nsid w:val="24575759"/>
    <w:multiLevelType w:val="hybridMultilevel"/>
    <w:tmpl w:val="B4604D94"/>
    <w:lvl w:ilvl="0" w:tplc="A7A27D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96A"/>
    <w:multiLevelType w:val="multilevel"/>
    <w:tmpl w:val="21A65E6A"/>
    <w:styleLink w:val="SRDHeadingNumberingList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B632EE7"/>
    <w:multiLevelType w:val="multilevel"/>
    <w:tmpl w:val="361E9C5C"/>
    <w:lvl w:ilvl="0">
      <w:start w:val="1"/>
      <w:numFmt w:val="upperRoman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pStyle w:val="ListNumber3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 w15:restartNumberingAfterBreak="0">
    <w:nsid w:val="34A3108C"/>
    <w:multiLevelType w:val="hybridMultilevel"/>
    <w:tmpl w:val="BA62D9C0"/>
    <w:lvl w:ilvl="0" w:tplc="EAEE58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13781"/>
    <w:multiLevelType w:val="hybridMultilevel"/>
    <w:tmpl w:val="3AE0FEA8"/>
    <w:lvl w:ilvl="0" w:tplc="99480358">
      <w:start w:val="1"/>
      <w:numFmt w:val="bullet"/>
      <w:pStyle w:val="ArList"/>
      <w:lvlText w:val=""/>
      <w:lvlJc w:val="left"/>
      <w:pPr>
        <w:ind w:left="680" w:hanging="39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E6FBA"/>
    <w:multiLevelType w:val="hybridMultilevel"/>
    <w:tmpl w:val="49FCBBC8"/>
    <w:lvl w:ilvl="0" w:tplc="6832B7B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lang w:bidi="ar-SA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E2D183A"/>
    <w:multiLevelType w:val="hybridMultilevel"/>
    <w:tmpl w:val="EB4EC246"/>
    <w:lvl w:ilvl="0" w:tplc="46A82E48">
      <w:numFmt w:val="bullet"/>
      <w:lvlText w:val="-"/>
      <w:lvlJc w:val="left"/>
      <w:pPr>
        <w:ind w:left="1080" w:hanging="36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100503B"/>
    <w:multiLevelType w:val="hybridMultilevel"/>
    <w:tmpl w:val="2E805A7E"/>
    <w:lvl w:ilvl="0" w:tplc="DB8AFF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94B9E"/>
    <w:multiLevelType w:val="multilevel"/>
    <w:tmpl w:val="22160BFE"/>
    <w:lvl w:ilvl="0">
      <w:start w:val="1"/>
      <w:numFmt w:val="upperRoman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ind w:left="56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1" w15:restartNumberingAfterBreak="0">
    <w:nsid w:val="48DF4797"/>
    <w:multiLevelType w:val="multilevel"/>
    <w:tmpl w:val="8310961A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67F76"/>
    <w:multiLevelType w:val="hybridMultilevel"/>
    <w:tmpl w:val="D42AE3F2"/>
    <w:lvl w:ilvl="0" w:tplc="199E1C6C">
      <w:start w:val="1"/>
      <w:numFmt w:val="bullet"/>
      <w:lvlText w:val="-"/>
      <w:lvlJc w:val="left"/>
      <w:pPr>
        <w:ind w:left="8010" w:hanging="7650"/>
      </w:pPr>
      <w:rPr>
        <w:rFonts w:ascii="Graphik Arabic Regular" w:eastAsiaTheme="minorEastAsia" w:hAnsi="Graphik Arabic Regular" w:cs="Graphik Arabic Regul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294A6C"/>
    <w:multiLevelType w:val="multilevel"/>
    <w:tmpl w:val="FE5809DE"/>
    <w:styleLink w:val="SRDListStyle"/>
    <w:lvl w:ilvl="0">
      <w:start w:val="1"/>
      <w:numFmt w:val="upperRoman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187713079">
    <w:abstractNumId w:val="11"/>
  </w:num>
  <w:num w:numId="2" w16cid:durableId="465901677">
    <w:abstractNumId w:val="13"/>
  </w:num>
  <w:num w:numId="3" w16cid:durableId="3167371">
    <w:abstractNumId w:val="3"/>
  </w:num>
  <w:num w:numId="4" w16cid:durableId="1787315000">
    <w:abstractNumId w:val="4"/>
  </w:num>
  <w:num w:numId="5" w16cid:durableId="1454908867">
    <w:abstractNumId w:val="10"/>
  </w:num>
  <w:num w:numId="6" w16cid:durableId="1479224531">
    <w:abstractNumId w:val="4"/>
    <w:lvlOverride w:ilvl="0">
      <w:lvl w:ilvl="0">
        <w:start w:val="1"/>
        <w:numFmt w:val="upperRoman"/>
        <w:pStyle w:val="ListNumber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Number3"/>
        <w:lvlText w:val="%3."/>
        <w:lvlJc w:val="right"/>
        <w:pPr>
          <w:ind w:left="794" w:hanging="11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7" w16cid:durableId="369184261">
    <w:abstractNumId w:val="0"/>
  </w:num>
  <w:num w:numId="8" w16cid:durableId="1584756509">
    <w:abstractNumId w:val="1"/>
  </w:num>
  <w:num w:numId="9" w16cid:durableId="1866628499">
    <w:abstractNumId w:val="6"/>
  </w:num>
  <w:num w:numId="10" w16cid:durableId="420954324">
    <w:abstractNumId w:val="5"/>
  </w:num>
  <w:num w:numId="11" w16cid:durableId="338698689">
    <w:abstractNumId w:val="9"/>
  </w:num>
  <w:num w:numId="12" w16cid:durableId="813831547">
    <w:abstractNumId w:val="8"/>
  </w:num>
  <w:num w:numId="13" w16cid:durableId="1024556354">
    <w:abstractNumId w:val="2"/>
  </w:num>
  <w:num w:numId="14" w16cid:durableId="1434783709">
    <w:abstractNumId w:val="12"/>
  </w:num>
  <w:num w:numId="15" w16cid:durableId="1573201562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mirrorMargins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B"/>
    <w:rsid w:val="000032A9"/>
    <w:rsid w:val="00031107"/>
    <w:rsid w:val="00042263"/>
    <w:rsid w:val="00045F0A"/>
    <w:rsid w:val="00064041"/>
    <w:rsid w:val="00084E4E"/>
    <w:rsid w:val="000867AB"/>
    <w:rsid w:val="000D0E8A"/>
    <w:rsid w:val="000F7615"/>
    <w:rsid w:val="00101A42"/>
    <w:rsid w:val="0011335C"/>
    <w:rsid w:val="001369DA"/>
    <w:rsid w:val="0015151F"/>
    <w:rsid w:val="00162205"/>
    <w:rsid w:val="00165E14"/>
    <w:rsid w:val="00176139"/>
    <w:rsid w:val="001811AA"/>
    <w:rsid w:val="00201A52"/>
    <w:rsid w:val="00205B4F"/>
    <w:rsid w:val="0021730E"/>
    <w:rsid w:val="00237D29"/>
    <w:rsid w:val="002418E7"/>
    <w:rsid w:val="002464CC"/>
    <w:rsid w:val="00265FF4"/>
    <w:rsid w:val="002872A7"/>
    <w:rsid w:val="002B68A4"/>
    <w:rsid w:val="002C6A05"/>
    <w:rsid w:val="002E3AE2"/>
    <w:rsid w:val="002F5D67"/>
    <w:rsid w:val="00310F25"/>
    <w:rsid w:val="00317C36"/>
    <w:rsid w:val="00326D25"/>
    <w:rsid w:val="00364132"/>
    <w:rsid w:val="00371DC9"/>
    <w:rsid w:val="003807D7"/>
    <w:rsid w:val="00390E03"/>
    <w:rsid w:val="003D0A03"/>
    <w:rsid w:val="003D3B7D"/>
    <w:rsid w:val="003E38A6"/>
    <w:rsid w:val="003E57F7"/>
    <w:rsid w:val="00421890"/>
    <w:rsid w:val="004245B2"/>
    <w:rsid w:val="004450BA"/>
    <w:rsid w:val="004B5883"/>
    <w:rsid w:val="004D629E"/>
    <w:rsid w:val="004E0810"/>
    <w:rsid w:val="004E55BC"/>
    <w:rsid w:val="00524C6A"/>
    <w:rsid w:val="00525409"/>
    <w:rsid w:val="00541C0E"/>
    <w:rsid w:val="00555EBE"/>
    <w:rsid w:val="0058636F"/>
    <w:rsid w:val="005A6B9F"/>
    <w:rsid w:val="005A7837"/>
    <w:rsid w:val="005B6589"/>
    <w:rsid w:val="005C2F55"/>
    <w:rsid w:val="005D04CD"/>
    <w:rsid w:val="005D4255"/>
    <w:rsid w:val="005E4793"/>
    <w:rsid w:val="005F791B"/>
    <w:rsid w:val="006410BC"/>
    <w:rsid w:val="00664F2B"/>
    <w:rsid w:val="0066581B"/>
    <w:rsid w:val="006732E9"/>
    <w:rsid w:val="006751F7"/>
    <w:rsid w:val="006A1CD1"/>
    <w:rsid w:val="006B0B01"/>
    <w:rsid w:val="006C5333"/>
    <w:rsid w:val="00713624"/>
    <w:rsid w:val="00746981"/>
    <w:rsid w:val="00752DD3"/>
    <w:rsid w:val="00754A22"/>
    <w:rsid w:val="00763A01"/>
    <w:rsid w:val="00766A39"/>
    <w:rsid w:val="00784F6E"/>
    <w:rsid w:val="007A5070"/>
    <w:rsid w:val="007C7D9C"/>
    <w:rsid w:val="007D058F"/>
    <w:rsid w:val="007F03DF"/>
    <w:rsid w:val="00821CB2"/>
    <w:rsid w:val="00824E31"/>
    <w:rsid w:val="00825510"/>
    <w:rsid w:val="00853D85"/>
    <w:rsid w:val="00856381"/>
    <w:rsid w:val="0086013D"/>
    <w:rsid w:val="0086384B"/>
    <w:rsid w:val="008719D8"/>
    <w:rsid w:val="0087258B"/>
    <w:rsid w:val="00897A75"/>
    <w:rsid w:val="008A15F0"/>
    <w:rsid w:val="008A777F"/>
    <w:rsid w:val="008E0A8C"/>
    <w:rsid w:val="009265CD"/>
    <w:rsid w:val="009400C2"/>
    <w:rsid w:val="009552BB"/>
    <w:rsid w:val="00961868"/>
    <w:rsid w:val="00972DB3"/>
    <w:rsid w:val="0097709A"/>
    <w:rsid w:val="009814F1"/>
    <w:rsid w:val="009A6C29"/>
    <w:rsid w:val="009B6376"/>
    <w:rsid w:val="009D4B3A"/>
    <w:rsid w:val="009D5443"/>
    <w:rsid w:val="009E0B70"/>
    <w:rsid w:val="009E1795"/>
    <w:rsid w:val="00A032B0"/>
    <w:rsid w:val="00A10193"/>
    <w:rsid w:val="00A34834"/>
    <w:rsid w:val="00A35E26"/>
    <w:rsid w:val="00A41115"/>
    <w:rsid w:val="00A55D50"/>
    <w:rsid w:val="00A640D1"/>
    <w:rsid w:val="00A87057"/>
    <w:rsid w:val="00AA4B18"/>
    <w:rsid w:val="00AC7B28"/>
    <w:rsid w:val="00AE083B"/>
    <w:rsid w:val="00AE2538"/>
    <w:rsid w:val="00AE4AB1"/>
    <w:rsid w:val="00B929D8"/>
    <w:rsid w:val="00BF4921"/>
    <w:rsid w:val="00C1483D"/>
    <w:rsid w:val="00C40B0F"/>
    <w:rsid w:val="00C44A06"/>
    <w:rsid w:val="00C50CF9"/>
    <w:rsid w:val="00C558AD"/>
    <w:rsid w:val="00C67389"/>
    <w:rsid w:val="00CA3D17"/>
    <w:rsid w:val="00CC340D"/>
    <w:rsid w:val="00CF5406"/>
    <w:rsid w:val="00D1023C"/>
    <w:rsid w:val="00D144CE"/>
    <w:rsid w:val="00D17D56"/>
    <w:rsid w:val="00D54124"/>
    <w:rsid w:val="00D83C1D"/>
    <w:rsid w:val="00DD20A0"/>
    <w:rsid w:val="00DD5F3E"/>
    <w:rsid w:val="00DF364A"/>
    <w:rsid w:val="00E00EED"/>
    <w:rsid w:val="00E062E9"/>
    <w:rsid w:val="00E238CE"/>
    <w:rsid w:val="00E55A3A"/>
    <w:rsid w:val="00E74C3B"/>
    <w:rsid w:val="00E80F2A"/>
    <w:rsid w:val="00E83068"/>
    <w:rsid w:val="00E95A4C"/>
    <w:rsid w:val="00E964B7"/>
    <w:rsid w:val="00EB17A8"/>
    <w:rsid w:val="00EC341A"/>
    <w:rsid w:val="00ED4C17"/>
    <w:rsid w:val="00ED5D51"/>
    <w:rsid w:val="00EE048F"/>
    <w:rsid w:val="00EF5E3F"/>
    <w:rsid w:val="00F36199"/>
    <w:rsid w:val="00F4242B"/>
    <w:rsid w:val="00F53A4A"/>
    <w:rsid w:val="00F564FD"/>
    <w:rsid w:val="00F611DA"/>
    <w:rsid w:val="00F72EFA"/>
    <w:rsid w:val="00F90EE7"/>
    <w:rsid w:val="00F91E7A"/>
    <w:rsid w:val="00F96BA6"/>
    <w:rsid w:val="00FA440C"/>
    <w:rsid w:val="00FD4CEA"/>
    <w:rsid w:val="00FD6224"/>
    <w:rsid w:val="00F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9508"/>
  <w15:chartTrackingRefBased/>
  <w15:docId w15:val="{6027A97A-3EA2-4CFE-A78E-CE399749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EN Normal"/>
    <w:next w:val="BodyText"/>
    <w:qFormat/>
    <w:rsid w:val="001811AA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11AA"/>
    <w:pPr>
      <w:spacing w:line="276" w:lineRule="auto"/>
      <w:outlineLvl w:val="0"/>
    </w:pPr>
    <w:rPr>
      <w:b/>
      <w:bCs/>
      <w:color w:val="086986" w:themeColor="accent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11AA"/>
    <w:pPr>
      <w:spacing w:line="276" w:lineRule="auto"/>
      <w:outlineLvl w:val="1"/>
    </w:pPr>
    <w:rPr>
      <w:b/>
      <w:bCs/>
      <w:color w:val="086986" w:themeColor="accen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11AA"/>
    <w:pPr>
      <w:spacing w:line="276" w:lineRule="auto"/>
      <w:outlineLvl w:val="2"/>
    </w:pPr>
    <w:rPr>
      <w:b/>
      <w:bCs/>
      <w:color w:val="086986" w:themeColor="accent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1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F5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1AA"/>
    <w:pPr>
      <w:keepNext/>
      <w:keepLines/>
      <w:spacing w:before="80" w:after="40"/>
      <w:outlineLvl w:val="4"/>
    </w:pPr>
    <w:rPr>
      <w:rFonts w:eastAsiaTheme="majorEastAsia" w:cstheme="majorBidi"/>
      <w:color w:val="002F5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1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1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1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1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uiPriority w:val="10"/>
    <w:qFormat/>
    <w:rsid w:val="00F4242B"/>
    <w:pPr>
      <w:spacing w:line="276" w:lineRule="auto"/>
      <w:contextualSpacing/>
      <w:jc w:val="center"/>
    </w:pPr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4242B"/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811AA"/>
    <w:rPr>
      <w:rFonts w:ascii="Lato" w:hAnsi="Lato"/>
      <w:b/>
      <w:bCs/>
      <w:color w:val="086986" w:themeColor="accent2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811AA"/>
    <w:rPr>
      <w:rFonts w:ascii="Lato" w:hAnsi="Lato"/>
      <w:b/>
      <w:bCs/>
      <w:color w:val="086986" w:themeColor="accent2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811AA"/>
    <w:rPr>
      <w:rFonts w:ascii="Lato" w:hAnsi="Lato"/>
      <w:b/>
      <w:bCs/>
      <w:color w:val="086986" w:themeColor="accent2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1AA"/>
    <w:rPr>
      <w:rFonts w:ascii="Lato" w:eastAsiaTheme="majorEastAsia" w:hAnsi="Lato" w:cstheme="majorBidi"/>
      <w:i/>
      <w:iCs/>
      <w:color w:val="002F54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1AA"/>
    <w:rPr>
      <w:rFonts w:ascii="Lato" w:eastAsiaTheme="majorEastAsia" w:hAnsi="Lato" w:cstheme="majorBidi"/>
      <w:color w:val="002F54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1AA"/>
    <w:rPr>
      <w:rFonts w:ascii="Lato" w:eastAsiaTheme="majorEastAsia" w:hAnsi="Lato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1AA"/>
    <w:rPr>
      <w:rFonts w:ascii="Lato" w:eastAsiaTheme="majorEastAsia" w:hAnsi="Lato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1AA"/>
    <w:rPr>
      <w:rFonts w:ascii="Lato" w:eastAsiaTheme="majorEastAsia" w:hAnsi="Lato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1AA"/>
    <w:rPr>
      <w:rFonts w:ascii="Lato" w:eastAsiaTheme="majorEastAsia" w:hAnsi="Lato" w:cstheme="majorBidi"/>
      <w:color w:val="272727" w:themeColor="text1" w:themeTint="D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42B"/>
    <w:pPr>
      <w:numPr>
        <w:ilvl w:val="1"/>
      </w:numPr>
      <w:bidi/>
      <w:spacing w:after="160" w:line="276" w:lineRule="auto"/>
      <w:jc w:val="center"/>
    </w:pPr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F4242B"/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rsid w:val="006C53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333"/>
    <w:rPr>
      <w:rFonts w:ascii="Lato" w:hAnsi="Lato" w:cs="Graphik Arabic Regular"/>
      <w:b w:val="0"/>
      <w:bCs w:val="0"/>
      <w:i/>
      <w:iCs/>
      <w:snapToGrid/>
      <w:color w:val="404040" w:themeColor="text1" w:themeTint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ListParagraph">
    <w:name w:val="List Paragraph"/>
    <w:basedOn w:val="Normal"/>
    <w:uiPriority w:val="34"/>
    <w:qFormat/>
    <w:rsid w:val="006C5333"/>
    <w:pPr>
      <w:ind w:left="720"/>
      <w:contextualSpacing/>
    </w:pPr>
  </w:style>
  <w:style w:type="character" w:styleId="IntenseEmphasis">
    <w:name w:val="Intense Emphasis"/>
    <w:aliases w:val="Emphasis Note"/>
    <w:uiPriority w:val="21"/>
    <w:qFormat/>
    <w:rsid w:val="001811AA"/>
    <w:rPr>
      <w:b/>
      <w:bCs/>
      <w:i/>
      <w:iCs/>
      <w:color w:val="F87C56" w:themeColor="accent3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rsid w:val="006C5333"/>
    <w:pPr>
      <w:pBdr>
        <w:top w:val="single" w:sz="4" w:space="10" w:color="002F54" w:themeColor="accent1" w:themeShade="BF"/>
        <w:bottom w:val="single" w:sz="4" w:space="10" w:color="002F54" w:themeColor="accent1" w:themeShade="BF"/>
      </w:pBdr>
      <w:spacing w:before="360" w:after="360"/>
      <w:ind w:left="864" w:right="864"/>
      <w:jc w:val="center"/>
    </w:pPr>
    <w:rPr>
      <w:i/>
      <w:iCs/>
      <w:color w:val="002F5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333"/>
    <w:rPr>
      <w:rFonts w:ascii="Lato" w:hAnsi="Lato" w:cs="Graphik Arabic Regular"/>
      <w:b w:val="0"/>
      <w:bCs w:val="0"/>
      <w:i/>
      <w:iCs/>
      <w:snapToGrid/>
      <w:color w:val="002F54" w:themeColor="accent1" w:themeShade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IntenseReference">
    <w:name w:val="Intense Reference"/>
    <w:uiPriority w:val="32"/>
    <w:rsid w:val="006C5333"/>
    <w:rPr>
      <w:b/>
      <w:bCs/>
      <w:smallCaps/>
      <w:color w:val="002F54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11AA"/>
    <w:pPr>
      <w:spacing w:after="200"/>
    </w:pPr>
    <w:rPr>
      <w:i/>
      <w:iCs/>
      <w:color w:val="ACACAC" w:themeColor="text2"/>
      <w:sz w:val="18"/>
      <w:szCs w:val="18"/>
    </w:rPr>
  </w:style>
  <w:style w:type="character" w:styleId="Strong">
    <w:name w:val="Strong"/>
    <w:uiPriority w:val="22"/>
    <w:rsid w:val="006C5333"/>
    <w:rPr>
      <w:b/>
      <w:bCs/>
    </w:rPr>
  </w:style>
  <w:style w:type="character" w:styleId="Emphasis">
    <w:name w:val="Emphasis"/>
    <w:uiPriority w:val="20"/>
    <w:qFormat/>
    <w:rsid w:val="001811AA"/>
    <w:rPr>
      <w:i/>
      <w:iCs/>
    </w:rPr>
  </w:style>
  <w:style w:type="paragraph" w:styleId="NoSpacing">
    <w:name w:val="No Spacing"/>
    <w:basedOn w:val="Normal"/>
    <w:link w:val="NoSpacingChar"/>
    <w:uiPriority w:val="1"/>
    <w:rsid w:val="00E95A4C"/>
    <w:rPr>
      <w:rFonts w:cs="Open Sans"/>
      <w:color w:val="000000"/>
      <w:shd w:val="clear" w:color="auto" w:fill="FFFFFF"/>
    </w:rPr>
  </w:style>
  <w:style w:type="character" w:styleId="SubtleEmphasis">
    <w:name w:val="Subtle Emphasis"/>
    <w:uiPriority w:val="19"/>
    <w:rsid w:val="006C5333"/>
    <w:rPr>
      <w:i/>
      <w:iCs/>
      <w:color w:val="404040" w:themeColor="text1" w:themeTint="BF"/>
    </w:rPr>
  </w:style>
  <w:style w:type="character" w:styleId="SubtleReference">
    <w:name w:val="Subtle Reference"/>
    <w:uiPriority w:val="31"/>
    <w:rsid w:val="006C5333"/>
    <w:rPr>
      <w:smallCaps/>
      <w:color w:val="5A5A5A" w:themeColor="text1" w:themeTint="A5"/>
    </w:rPr>
  </w:style>
  <w:style w:type="character" w:styleId="BookTitle">
    <w:name w:val="Book Title"/>
    <w:uiPriority w:val="33"/>
    <w:rsid w:val="006C533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11AA"/>
    <w:pPr>
      <w:spacing w:before="240"/>
      <w:outlineLvl w:val="9"/>
    </w:pPr>
    <w:rPr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E95A4C"/>
    <w:rPr>
      <w:rFonts w:ascii="Lato" w:hAnsi="Lato" w:cs="Open Sans"/>
      <w:b w:val="0"/>
      <w:bCs w:val="0"/>
      <w:i w:val="0"/>
      <w:iCs w:val="0"/>
      <w:snapToGrid/>
      <w:color w:val="000000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BodyText">
    <w:name w:val="Body Text"/>
    <w:basedOn w:val="Normal"/>
    <w:link w:val="BodyTextChar"/>
    <w:uiPriority w:val="99"/>
    <w:unhideWhenUsed/>
    <w:qFormat/>
    <w:rsid w:val="001811AA"/>
  </w:style>
  <w:style w:type="character" w:customStyle="1" w:styleId="BodyTextChar">
    <w:name w:val="Body Text Char"/>
    <w:basedOn w:val="DefaultParagraphFont"/>
    <w:link w:val="BodyText"/>
    <w:uiPriority w:val="99"/>
    <w:rsid w:val="001811AA"/>
    <w:rPr>
      <w:rFonts w:ascii="Lato" w:hAnsi="Lato"/>
      <w:color w:val="000000" w:themeColor="text1"/>
      <w:lang w:val="en-US"/>
    </w:rPr>
  </w:style>
  <w:style w:type="paragraph" w:styleId="TOC1">
    <w:name w:val="toc 1"/>
    <w:aliases w:val="Heading1,T2"/>
    <w:basedOn w:val="Normal"/>
    <w:next w:val="Normal"/>
    <w:autoRedefine/>
    <w:uiPriority w:val="39"/>
    <w:unhideWhenUsed/>
    <w:rsid w:val="00E80F2A"/>
    <w:pPr>
      <w:shd w:val="clear" w:color="auto" w:fill="004071" w:themeFill="accent1"/>
      <w:spacing w:before="120" w:after="120" w:line="276" w:lineRule="auto"/>
    </w:pPr>
    <w:rPr>
      <w:b/>
      <w:bCs/>
      <w:color w:val="FFFFFF" w:themeColor="background1"/>
      <w:sz w:val="36"/>
      <w:szCs w:val="32"/>
    </w:rPr>
  </w:style>
  <w:style w:type="paragraph" w:styleId="TOC2">
    <w:name w:val="toc 2"/>
    <w:basedOn w:val="TOC1"/>
    <w:next w:val="Normal"/>
    <w:autoRedefine/>
    <w:uiPriority w:val="39"/>
    <w:unhideWhenUsed/>
    <w:rsid w:val="00E80F2A"/>
  </w:style>
  <w:style w:type="paragraph" w:customStyle="1" w:styleId="H1">
    <w:name w:val="H1"/>
    <w:basedOn w:val="Heading1"/>
    <w:next w:val="Normal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2">
    <w:name w:val="H2"/>
    <w:basedOn w:val="Heading2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3">
    <w:name w:val="H3"/>
    <w:basedOn w:val="Heading3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CalloutNoteHeading">
    <w:name w:val="Callout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CalloutNoteBody">
    <w:name w:val="Callout Note Body"/>
    <w:basedOn w:val="BodyText"/>
    <w:qFormat/>
    <w:rsid w:val="001811AA"/>
    <w:rPr>
      <w:color w:val="FFFFFF" w:themeColor="background1"/>
      <w:sz w:val="21"/>
      <w:szCs w:val="21"/>
    </w:rPr>
  </w:style>
  <w:style w:type="table" w:styleId="TableGrid">
    <w:name w:val="Table Grid"/>
    <w:basedOn w:val="TableNormal"/>
    <w:uiPriority w:val="39"/>
    <w:rsid w:val="006A1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 Body"/>
    <w:basedOn w:val="NoSpacing"/>
    <w:qFormat/>
    <w:rsid w:val="001811AA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58C4C7" w:themeColor="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605E5C"/>
      <w:spacing w:val="0"/>
      <w:w w:val="100"/>
      <w:kern w:val="10"/>
      <w:position w:val="0"/>
      <w:sz w:val="24"/>
      <w:szCs w:val="24"/>
      <w:shd w:val="clear" w:color="auto" w:fill="E1DFDD"/>
      <w14:ligatures w14:val="standardContextual"/>
      <w14:numForm w14:val="default"/>
      <w14:numSpacing w14:val="default"/>
      <w14:stylisticSets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F77B56" w:themeColor="followed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paragraph" w:customStyle="1" w:styleId="PhotoCaption">
    <w:name w:val="Photo Caption"/>
    <w:basedOn w:val="NoSpacing"/>
    <w:qFormat/>
    <w:rsid w:val="001811AA"/>
    <w:rPr>
      <w:color w:val="000000" w:themeColor="text1"/>
      <w:sz w:val="16"/>
      <w:szCs w:val="16"/>
    </w:rPr>
  </w:style>
  <w:style w:type="paragraph" w:customStyle="1" w:styleId="SmallNotes">
    <w:name w:val="Small Notes"/>
    <w:basedOn w:val="BodyText"/>
    <w:qFormat/>
    <w:rsid w:val="001811AA"/>
    <w:rPr>
      <w:i/>
      <w:iCs/>
      <w:color w:val="F87C56" w:themeColor="accent3"/>
      <w:sz w:val="13"/>
      <w:szCs w:val="13"/>
      <w:u w:val="single"/>
    </w:rPr>
  </w:style>
  <w:style w:type="paragraph" w:customStyle="1" w:styleId="ArTitle">
    <w:name w:val="Ar Title"/>
    <w:basedOn w:val="Title"/>
    <w:qFormat/>
    <w:rsid w:val="00F4242B"/>
    <w:pPr>
      <w:bidi/>
    </w:pPr>
    <w:rPr>
      <w:rFonts w:ascii="Graphik Arabic Semibold" w:hAnsi="Graphik Arabic Semibold" w:cs="Graphik Arabic Semibold"/>
      <w:b w:val="0"/>
    </w:rPr>
  </w:style>
  <w:style w:type="paragraph" w:customStyle="1" w:styleId="ArSubtitle">
    <w:name w:val="Ar Subtitle"/>
    <w:basedOn w:val="Subtitle"/>
    <w:qFormat/>
    <w:rsid w:val="00F4242B"/>
    <w:rPr>
      <w:rFonts w:ascii="Graphik Arabic Semibold" w:hAnsi="Graphik Arabic Semibold" w:cs="Graphik Arabic Semibold"/>
    </w:rPr>
  </w:style>
  <w:style w:type="paragraph" w:customStyle="1" w:styleId="ArH1T1">
    <w:name w:val="Ar H1 T1"/>
    <w:basedOn w:val="Heading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1">
    <w:name w:val="Ar H2 T1"/>
    <w:basedOn w:val="Heading2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3T1">
    <w:name w:val="Ar H3 T1"/>
    <w:basedOn w:val="Heading3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EmphasizeNote">
    <w:name w:val="Ar Emphasize Note"/>
    <w:basedOn w:val="Normal"/>
    <w:qFormat/>
    <w:rsid w:val="001811AA"/>
    <w:pPr>
      <w:bidi/>
    </w:pPr>
    <w:rPr>
      <w:rFonts w:ascii="Graphik Arabic Regular" w:hAnsi="Graphik Arabic Regular" w:cs="Graphik Arabic Regular"/>
      <w:color w:val="F87C56" w:themeColor="accent3"/>
    </w:rPr>
  </w:style>
  <w:style w:type="paragraph" w:customStyle="1" w:styleId="ArH1T2">
    <w:name w:val="Ar H1 T2"/>
    <w:basedOn w:val="H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2">
    <w:name w:val="Ar H2 T2"/>
    <w:basedOn w:val="Heading2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b w:val="0"/>
      <w:bCs w:val="0"/>
      <w:color w:val="FFFFFF" w:themeColor="background1"/>
    </w:rPr>
  </w:style>
  <w:style w:type="paragraph" w:customStyle="1" w:styleId="ArH3T3">
    <w:name w:val="Ar H3 T3"/>
    <w:basedOn w:val="Heading3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color w:val="FFFFFF" w:themeColor="background1"/>
    </w:rPr>
  </w:style>
  <w:style w:type="paragraph" w:customStyle="1" w:styleId="ArBodyText">
    <w:name w:val="Ar Body Text"/>
    <w:basedOn w:val="BodyText"/>
    <w:qFormat/>
    <w:rsid w:val="00F4242B"/>
    <w:pPr>
      <w:bidi/>
    </w:pPr>
    <w:rPr>
      <w:rFonts w:asciiTheme="minorBidi" w:hAnsiTheme="minorBidi"/>
    </w:rPr>
  </w:style>
  <w:style w:type="paragraph" w:customStyle="1" w:styleId="DarkNoteBody">
    <w:name w:val="Dark Note Body"/>
    <w:basedOn w:val="BodyText"/>
    <w:qFormat/>
    <w:rsid w:val="001811AA"/>
    <w:rPr>
      <w:color w:val="FFFFFF" w:themeColor="background1"/>
      <w:sz w:val="21"/>
      <w:szCs w:val="21"/>
    </w:rPr>
  </w:style>
  <w:style w:type="paragraph" w:customStyle="1" w:styleId="DarkNoteHeading">
    <w:name w:val="Dark 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ArDarkNoteHeading">
    <w:name w:val="Ar Dark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FFFFFF" w:themeColor="background1"/>
    </w:rPr>
  </w:style>
  <w:style w:type="paragraph" w:customStyle="1" w:styleId="ArDarkNoteBody">
    <w:name w:val="Ar Dark Note Body"/>
    <w:basedOn w:val="BodyText"/>
    <w:qFormat/>
    <w:rsid w:val="00F4242B"/>
    <w:pPr>
      <w:bidi/>
    </w:pPr>
    <w:rPr>
      <w:rFonts w:ascii="Graphik Arabic Regular" w:hAnsi="Graphik Arabic Regular" w:cs="Graphik Arabic Regular"/>
      <w:color w:val="FFFFFF" w:themeColor="background1"/>
      <w:sz w:val="22"/>
      <w:szCs w:val="22"/>
    </w:rPr>
  </w:style>
  <w:style w:type="paragraph" w:customStyle="1" w:styleId="ArNoteHeading">
    <w:name w:val="Ar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004071" w:themeColor="accent1"/>
    </w:rPr>
  </w:style>
  <w:style w:type="paragraph" w:customStyle="1" w:styleId="ArNoteBody">
    <w:name w:val="Ar Note Body"/>
    <w:basedOn w:val="BodyText"/>
    <w:qFormat/>
    <w:rsid w:val="00F4242B"/>
    <w:pPr>
      <w:bidi/>
    </w:pPr>
    <w:rPr>
      <w:rFonts w:ascii="Graphik Arabic Regular" w:hAnsi="Graphik Arabic Regular" w:cs="Graphik Arabic Regular"/>
      <w:sz w:val="22"/>
      <w:szCs w:val="22"/>
    </w:rPr>
  </w:style>
  <w:style w:type="paragraph" w:customStyle="1" w:styleId="ArTableH1">
    <w:name w:val="Ar Table H1"/>
    <w:basedOn w:val="ArH1T1"/>
    <w:qFormat/>
    <w:rsid w:val="001811AA"/>
    <w:rPr>
      <w:rFonts w:ascii="Graphik Arabic Medium" w:hAnsi="Graphik Arabic Medium" w:cs="Graphik Arabic Medium"/>
      <w:color w:val="FFFFFF" w:themeColor="background1"/>
      <w:sz w:val="24"/>
      <w:szCs w:val="24"/>
    </w:rPr>
  </w:style>
  <w:style w:type="paragraph" w:customStyle="1" w:styleId="ArTableBody">
    <w:name w:val="Ar Table Body"/>
    <w:basedOn w:val="BodyText"/>
    <w:qFormat/>
    <w:rsid w:val="001811AA"/>
    <w:pPr>
      <w:bidi/>
      <w:spacing w:line="276" w:lineRule="auto"/>
    </w:pPr>
    <w:rPr>
      <w:rFonts w:ascii="Graphik Arabic Regular" w:hAnsi="Graphik Arabic Regular" w:cs="Graphik Arabic Regular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541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14:ligatures w14:val="standardContextual"/>
      <w14:numForm w14:val="default"/>
      <w14:numSpacing w14:val="default"/>
      <w14:stylisticSets/>
      <w14:cntxtAlts/>
    </w:rPr>
  </w:style>
  <w:style w:type="paragraph" w:styleId="Header">
    <w:name w:val="header"/>
    <w:basedOn w:val="Normal"/>
    <w:link w:val="HeaderChar"/>
    <w:uiPriority w:val="99"/>
    <w:unhideWhenUsed/>
    <w:rsid w:val="00E830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068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numbering" w:customStyle="1" w:styleId="CurrentList1">
    <w:name w:val="Current List1"/>
    <w:uiPriority w:val="99"/>
    <w:rsid w:val="002B68A4"/>
    <w:pPr>
      <w:numPr>
        <w:numId w:val="1"/>
      </w:numPr>
    </w:pPr>
  </w:style>
  <w:style w:type="numbering" w:customStyle="1" w:styleId="SRDListStyle">
    <w:name w:val="SRD List Style"/>
    <w:uiPriority w:val="99"/>
    <w:rsid w:val="007F03DF"/>
    <w:pPr>
      <w:numPr>
        <w:numId w:val="2"/>
      </w:numPr>
    </w:pPr>
  </w:style>
  <w:style w:type="numbering" w:customStyle="1" w:styleId="SRDHeadingNumberingList">
    <w:name w:val="SRD Heading Numbering List"/>
    <w:uiPriority w:val="99"/>
    <w:rsid w:val="00746981"/>
    <w:pPr>
      <w:numPr>
        <w:numId w:val="3"/>
      </w:numPr>
    </w:pPr>
  </w:style>
  <w:style w:type="paragraph" w:customStyle="1" w:styleId="ArList">
    <w:name w:val="Ar List"/>
    <w:basedOn w:val="ArBodyText"/>
    <w:next w:val="ArBodyText"/>
    <w:qFormat/>
    <w:rsid w:val="001811AA"/>
    <w:pPr>
      <w:numPr>
        <w:numId w:val="9"/>
      </w:numPr>
    </w:pPr>
    <w:rPr>
      <w:sz w:val="20"/>
      <w:szCs w:val="20"/>
    </w:rPr>
  </w:style>
  <w:style w:type="numbering" w:customStyle="1" w:styleId="EnListStyle">
    <w:name w:val="En List Style"/>
    <w:uiPriority w:val="99"/>
    <w:rsid w:val="007D058F"/>
    <w:pPr>
      <w:numPr>
        <w:numId w:val="7"/>
      </w:numPr>
    </w:pPr>
  </w:style>
  <w:style w:type="paragraph" w:styleId="ListNumber">
    <w:name w:val="List Number"/>
    <w:aliases w:val="Ar List Number"/>
    <w:basedOn w:val="ArH1T1"/>
    <w:uiPriority w:val="99"/>
    <w:unhideWhenUsed/>
    <w:qFormat/>
    <w:rsid w:val="008A15F0"/>
    <w:pPr>
      <w:numPr>
        <w:numId w:val="4"/>
      </w:numPr>
    </w:pPr>
  </w:style>
  <w:style w:type="paragraph" w:styleId="ListNumber2">
    <w:name w:val="List Number 2"/>
    <w:aliases w:val="Ar List Number 2"/>
    <w:basedOn w:val="ArH2T1"/>
    <w:uiPriority w:val="99"/>
    <w:unhideWhenUsed/>
    <w:qFormat/>
    <w:rsid w:val="003E57F7"/>
    <w:pPr>
      <w:numPr>
        <w:ilvl w:val="1"/>
        <w:numId w:val="5"/>
      </w:numPr>
    </w:pPr>
  </w:style>
  <w:style w:type="paragraph" w:styleId="ListNumber3">
    <w:name w:val="List Number 3"/>
    <w:aliases w:val="AR List Number 3"/>
    <w:basedOn w:val="ArH3T1"/>
    <w:uiPriority w:val="99"/>
    <w:unhideWhenUsed/>
    <w:qFormat/>
    <w:rsid w:val="008A15F0"/>
    <w:pPr>
      <w:numPr>
        <w:ilvl w:val="2"/>
        <w:numId w:val="6"/>
      </w:numPr>
    </w:pPr>
  </w:style>
  <w:style w:type="paragraph" w:styleId="List">
    <w:name w:val="List"/>
    <w:aliases w:val="En List"/>
    <w:basedOn w:val="Heading1"/>
    <w:uiPriority w:val="99"/>
    <w:unhideWhenUsed/>
    <w:qFormat/>
    <w:rsid w:val="001811AA"/>
    <w:pPr>
      <w:numPr>
        <w:numId w:val="8"/>
      </w:numPr>
    </w:pPr>
  </w:style>
  <w:style w:type="paragraph" w:styleId="List2">
    <w:name w:val="List 2"/>
    <w:aliases w:val="En List 2"/>
    <w:basedOn w:val="Heading2"/>
    <w:uiPriority w:val="99"/>
    <w:unhideWhenUsed/>
    <w:qFormat/>
    <w:rsid w:val="001811AA"/>
    <w:pPr>
      <w:numPr>
        <w:ilvl w:val="1"/>
        <w:numId w:val="8"/>
      </w:numPr>
    </w:pPr>
  </w:style>
  <w:style w:type="paragraph" w:styleId="List3">
    <w:name w:val="List 3"/>
    <w:aliases w:val="En List 3"/>
    <w:basedOn w:val="Heading2"/>
    <w:uiPriority w:val="99"/>
    <w:unhideWhenUsed/>
    <w:qFormat/>
    <w:rsid w:val="001811AA"/>
    <w:pPr>
      <w:numPr>
        <w:ilvl w:val="2"/>
        <w:numId w:val="8"/>
      </w:numPr>
    </w:pPr>
    <w:rPr>
      <w:sz w:val="28"/>
      <w:szCs w:val="28"/>
    </w:rPr>
  </w:style>
  <w:style w:type="paragraph" w:customStyle="1" w:styleId="EnBodyText">
    <w:name w:val="En Body Text"/>
    <w:basedOn w:val="BodyText"/>
    <w:qFormat/>
    <w:rsid w:val="001811AA"/>
  </w:style>
  <w:style w:type="paragraph" w:customStyle="1" w:styleId="EnDarkBodyNormal">
    <w:name w:val="En Dark Body Normal"/>
    <w:basedOn w:val="Normal"/>
    <w:qFormat/>
    <w:rsid w:val="001811AA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5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RD%20Dropbox\Turkey%20Multimedia\01ACTIVITIES%20ARCHIVE\Basic%20Designs\000_2024\02_Visual%20ID\Papers\SRD%20Word.dotx" TargetMode="External"/></Relationships>
</file>

<file path=word/theme/theme1.xml><?xml version="1.0" encoding="utf-8"?>
<a:theme xmlns:a="http://schemas.openxmlformats.org/drawingml/2006/main" name="SRD Office Theme">
  <a:themeElements>
    <a:clrScheme name="SRD Blue Colors">
      <a:dk1>
        <a:srgbClr val="000000"/>
      </a:dk1>
      <a:lt1>
        <a:srgbClr val="FFFFFF"/>
      </a:lt1>
      <a:dk2>
        <a:srgbClr val="ACACAC"/>
      </a:dk2>
      <a:lt2>
        <a:srgbClr val="E7E6E6"/>
      </a:lt2>
      <a:accent1>
        <a:srgbClr val="004071"/>
      </a:accent1>
      <a:accent2>
        <a:srgbClr val="086986"/>
      </a:accent2>
      <a:accent3>
        <a:srgbClr val="F87C56"/>
      </a:accent3>
      <a:accent4>
        <a:srgbClr val="D9E9F7"/>
      </a:accent4>
      <a:accent5>
        <a:srgbClr val="58C4C7"/>
      </a:accent5>
      <a:accent6>
        <a:srgbClr val="002849"/>
      </a:accent6>
      <a:hlink>
        <a:srgbClr val="58C4C7"/>
      </a:hlink>
      <a:folHlink>
        <a:srgbClr val="F77B56"/>
      </a:folHlink>
    </a:clrScheme>
    <a:fontScheme name="SRD New Fonts">
      <a:majorFont>
        <a:latin typeface="Lato Medium"/>
        <a:ea typeface=""/>
        <a:cs typeface="Graphik Arabic Medium"/>
      </a:majorFont>
      <a:minorFont>
        <a:latin typeface="Lato"/>
        <a:ea typeface=""/>
        <a:cs typeface="Graphik Arabi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3D031E-4389-674A-89D0-F822226BAF5F}">
  <we:reference id="wa200005826" version="1.1.1.0" store="en-US" storeType="OMEX"/>
  <we:alternateReferences>
    <we:reference id="wa200005826" version="1.1.1.0" store="wa200005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7004E7-2244-4284-9EF6-7032E1D1C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SRD Word</Template>
  <TotalTime>251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Morjan</dc:creator>
  <cp:keywords/>
  <dc:description/>
  <cp:lastModifiedBy>Amr Al-hakimi</cp:lastModifiedBy>
  <cp:revision>46</cp:revision>
  <cp:lastPrinted>2025-02-10T08:26:00Z</cp:lastPrinted>
  <dcterms:created xsi:type="dcterms:W3CDTF">2024-05-02T08:33:00Z</dcterms:created>
  <dcterms:modified xsi:type="dcterms:W3CDTF">2026-06-15T12:33:00Z</dcterms:modified>
</cp:coreProperties>
</file>